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DC" w:rsidRDefault="008E5EDC">
      <w:r>
        <w:rPr>
          <w:noProof/>
        </w:rPr>
        <w:drawing>
          <wp:anchor distT="0" distB="0" distL="114300" distR="114300" simplePos="0" relativeHeight="251658240" behindDoc="1" locked="0" layoutInCell="1" allowOverlap="1" wp14:anchorId="1021406B" wp14:editId="66B10F9A">
            <wp:simplePos x="0" y="0"/>
            <wp:positionH relativeFrom="column">
              <wp:posOffset>-665480</wp:posOffset>
            </wp:positionH>
            <wp:positionV relativeFrom="paragraph">
              <wp:posOffset>-264795</wp:posOffset>
            </wp:positionV>
            <wp:extent cx="7088505" cy="8209280"/>
            <wp:effectExtent l="209550" t="190500" r="207645" b="172720"/>
            <wp:wrapTight wrapText="bothSides">
              <wp:wrapPolygon edited="0">
                <wp:start x="-120" y="-42"/>
                <wp:lineTo x="-93" y="6430"/>
                <wp:lineTo x="-139" y="9644"/>
                <wp:lineTo x="-53" y="21133"/>
                <wp:lineTo x="2356" y="21581"/>
                <wp:lineTo x="20839" y="21584"/>
                <wp:lineTo x="20897" y="21581"/>
                <wp:lineTo x="21651" y="21548"/>
                <wp:lineTo x="21638" y="14322"/>
                <wp:lineTo x="21684" y="11108"/>
                <wp:lineTo x="21647" y="1474"/>
                <wp:lineTo x="21566" y="72"/>
                <wp:lineTo x="20916" y="-100"/>
                <wp:lineTo x="19293" y="-30"/>
                <wp:lineTo x="19247" y="-831"/>
                <wp:lineTo x="633" y="-75"/>
                <wp:lineTo x="-120" y="-4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291">
                      <a:off x="0" y="0"/>
                      <a:ext cx="7088505" cy="82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EDC" w:rsidRDefault="008E5ED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C117623" wp14:editId="34EDEE76">
            <wp:simplePos x="0" y="0"/>
            <wp:positionH relativeFrom="column">
              <wp:posOffset>-586105</wp:posOffset>
            </wp:positionH>
            <wp:positionV relativeFrom="paragraph">
              <wp:posOffset>-285750</wp:posOffset>
            </wp:positionV>
            <wp:extent cx="6939280" cy="8451850"/>
            <wp:effectExtent l="247650" t="209550" r="261620" b="215900"/>
            <wp:wrapTight wrapText="bothSides">
              <wp:wrapPolygon edited="0">
                <wp:start x="-145" y="-24"/>
                <wp:lineTo x="-100" y="18750"/>
                <wp:lineTo x="-47" y="21137"/>
                <wp:lineTo x="5629" y="21594"/>
                <wp:lineTo x="5866" y="21582"/>
                <wp:lineTo x="20835" y="21587"/>
                <wp:lineTo x="20898" y="21633"/>
                <wp:lineTo x="21668" y="21595"/>
                <wp:lineTo x="21685" y="2867"/>
                <wp:lineTo x="21590" y="-104"/>
                <wp:lineTo x="20810" y="-212"/>
                <wp:lineTo x="17081" y="-31"/>
                <wp:lineTo x="17025" y="-809"/>
                <wp:lineTo x="861" y="-73"/>
                <wp:lineTo x="-145" y="-2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026">
                      <a:off x="0" y="0"/>
                      <a:ext cx="693928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EDC" w:rsidRDefault="008E5ED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CBDB04B" wp14:editId="742109B4">
            <wp:simplePos x="0" y="0"/>
            <wp:positionH relativeFrom="column">
              <wp:posOffset>-698500</wp:posOffset>
            </wp:positionH>
            <wp:positionV relativeFrom="paragraph">
              <wp:posOffset>-393700</wp:posOffset>
            </wp:positionV>
            <wp:extent cx="7236460" cy="8813800"/>
            <wp:effectExtent l="0" t="0" r="2540" b="6350"/>
            <wp:wrapTight wrapText="bothSides">
              <wp:wrapPolygon edited="0">
                <wp:start x="0" y="0"/>
                <wp:lineTo x="0" y="21569"/>
                <wp:lineTo x="21551" y="21569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9D6" w:rsidRDefault="008E5ED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83D1DCF" wp14:editId="0BAD78C0">
            <wp:simplePos x="0" y="0"/>
            <wp:positionH relativeFrom="column">
              <wp:posOffset>-540385</wp:posOffset>
            </wp:positionH>
            <wp:positionV relativeFrom="paragraph">
              <wp:posOffset>-344170</wp:posOffset>
            </wp:positionV>
            <wp:extent cx="6951980" cy="8838565"/>
            <wp:effectExtent l="228600" t="171450" r="229870" b="172085"/>
            <wp:wrapTight wrapText="bothSides">
              <wp:wrapPolygon edited="0">
                <wp:start x="-101" y="-8"/>
                <wp:lineTo x="-70" y="21199"/>
                <wp:lineTo x="844" y="21583"/>
                <wp:lineTo x="19926" y="21586"/>
                <wp:lineTo x="19985" y="21583"/>
                <wp:lineTo x="21111" y="21586"/>
                <wp:lineTo x="21170" y="21584"/>
                <wp:lineTo x="21643" y="21565"/>
                <wp:lineTo x="21632" y="14807"/>
                <wp:lineTo x="21682" y="11822"/>
                <wp:lineTo x="21597" y="125"/>
                <wp:lineTo x="20873" y="-79"/>
                <wp:lineTo x="19572" y="-29"/>
                <wp:lineTo x="19525" y="-773"/>
                <wp:lineTo x="313" y="-24"/>
                <wp:lineTo x="-101" y="-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134">
                      <a:off x="0" y="0"/>
                      <a:ext cx="6951980" cy="88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EDC" w:rsidRDefault="008E5ED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7231C2D" wp14:editId="18FCDA85">
            <wp:simplePos x="0" y="0"/>
            <wp:positionH relativeFrom="column">
              <wp:posOffset>-669925</wp:posOffset>
            </wp:positionH>
            <wp:positionV relativeFrom="paragraph">
              <wp:posOffset>-234950</wp:posOffset>
            </wp:positionV>
            <wp:extent cx="6984365" cy="8135620"/>
            <wp:effectExtent l="228600" t="190500" r="216535" b="189230"/>
            <wp:wrapTight wrapText="bothSides">
              <wp:wrapPolygon edited="0">
                <wp:start x="-112" y="-12"/>
                <wp:lineTo x="-142" y="3231"/>
                <wp:lineTo x="-114" y="6471"/>
                <wp:lineTo x="-144" y="9714"/>
                <wp:lineTo x="-115" y="12955"/>
                <wp:lineTo x="-146" y="16198"/>
                <wp:lineTo x="-67" y="21158"/>
                <wp:lineTo x="6037" y="21582"/>
                <wp:lineTo x="21142" y="21585"/>
                <wp:lineTo x="21201" y="21582"/>
                <wp:lineTo x="21671" y="21560"/>
                <wp:lineTo x="21657" y="17610"/>
                <wp:lineTo x="21687" y="14367"/>
                <wp:lineTo x="21630" y="7886"/>
                <wp:lineTo x="21660" y="4643"/>
                <wp:lineTo x="21632" y="1402"/>
                <wp:lineTo x="21539" y="-62"/>
                <wp:lineTo x="20882" y="-183"/>
                <wp:lineTo x="17646" y="-32"/>
                <wp:lineTo x="17595" y="-840"/>
                <wp:lineTo x="182" y="-26"/>
                <wp:lineTo x="-112" y="-1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024">
                      <a:off x="0" y="0"/>
                      <a:ext cx="698436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EDC" w:rsidRDefault="008E5EDC"/>
    <w:p w:rsidR="008E5EDC" w:rsidRDefault="008E5ED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-546100</wp:posOffset>
            </wp:positionV>
            <wp:extent cx="7101205" cy="8724900"/>
            <wp:effectExtent l="0" t="0" r="4445" b="0"/>
            <wp:wrapTight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E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DC"/>
    <w:rsid w:val="000909D6"/>
    <w:rsid w:val="008E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E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E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E9BC2E5</Template>
  <TotalTime>8</TotalTime>
  <Pages>6</Pages>
  <Words>1</Words>
  <Characters>12</Characters>
  <Application>Microsoft Office Word</Application>
  <DocSecurity>0</DocSecurity>
  <Lines>1</Lines>
  <Paragraphs>1</Paragraphs>
  <ScaleCrop>false</ScaleCrop>
  <Company>Mundelein High School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Gaughan</dc:creator>
  <cp:lastModifiedBy>Patrick Gaughan</cp:lastModifiedBy>
  <cp:revision>1</cp:revision>
  <dcterms:created xsi:type="dcterms:W3CDTF">2014-09-01T15:23:00Z</dcterms:created>
  <dcterms:modified xsi:type="dcterms:W3CDTF">2014-09-01T15:31:00Z</dcterms:modified>
</cp:coreProperties>
</file>