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E8" w:rsidRPr="006F2B50" w:rsidRDefault="008763E5" w:rsidP="008763E5">
      <w:pPr>
        <w:pStyle w:val="IntenseQuote"/>
        <w:jc w:val="center"/>
        <w:rPr>
          <w:rFonts w:asciiTheme="majorHAnsi" w:hAnsiTheme="majorHAnsi"/>
          <w:sz w:val="36"/>
        </w:rPr>
      </w:pPr>
      <w:r w:rsidRPr="006F2B50">
        <w:rPr>
          <w:rFonts w:asciiTheme="majorHAnsi" w:hAnsiTheme="majorHAnsi"/>
          <w:sz w:val="36"/>
        </w:rPr>
        <w:t>Causes of the Great Depression Analysis</w:t>
      </w:r>
    </w:p>
    <w:p w:rsidR="000466F2" w:rsidRPr="006F2B50" w:rsidRDefault="000466F2" w:rsidP="008763E5">
      <w:pPr>
        <w:rPr>
          <w:rFonts w:asciiTheme="majorHAnsi" w:hAnsiTheme="majorHAnsi"/>
          <w:sz w:val="24"/>
        </w:rPr>
      </w:pPr>
    </w:p>
    <w:p w:rsidR="000466F2" w:rsidRPr="006F2B50" w:rsidRDefault="008F1743" w:rsidP="008763E5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74624" behindDoc="1" locked="0" layoutInCell="1" allowOverlap="1" wp14:anchorId="7703F9AB" wp14:editId="6E8E0AE8">
            <wp:simplePos x="0" y="0"/>
            <wp:positionH relativeFrom="column">
              <wp:posOffset>154305</wp:posOffset>
            </wp:positionH>
            <wp:positionV relativeFrom="paragraph">
              <wp:posOffset>-440055</wp:posOffset>
            </wp:positionV>
            <wp:extent cx="5549900" cy="5898515"/>
            <wp:effectExtent l="0" t="0" r="0" b="6985"/>
            <wp:wrapTight wrapText="bothSides">
              <wp:wrapPolygon edited="0">
                <wp:start x="0" y="0"/>
                <wp:lineTo x="0" y="21556"/>
                <wp:lineTo x="21501" y="21556"/>
                <wp:lineTo x="2150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0466F2" w:rsidRPr="006F2B50" w:rsidRDefault="000466F2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How did this cause the Great Depression?</w:t>
      </w: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Pr="006F2B50" w:rsidRDefault="006F2B50" w:rsidP="008F1743">
      <w:pPr>
        <w:rPr>
          <w:rFonts w:asciiTheme="majorHAnsi" w:hAnsiTheme="majorHAnsi"/>
          <w:sz w:val="24"/>
        </w:rPr>
      </w:pPr>
    </w:p>
    <w:p w:rsidR="000466F2" w:rsidRPr="006F2B50" w:rsidRDefault="000466F2" w:rsidP="008763E5">
      <w:pPr>
        <w:rPr>
          <w:rFonts w:asciiTheme="majorHAnsi" w:hAnsiTheme="majorHAnsi"/>
          <w:sz w:val="24"/>
        </w:rPr>
      </w:pPr>
    </w:p>
    <w:p w:rsidR="006F2B50" w:rsidRPr="006F2B50" w:rsidRDefault="006F2B50" w:rsidP="006F2B50">
      <w:pPr>
        <w:pStyle w:val="IntenseQuote"/>
        <w:jc w:val="center"/>
        <w:rPr>
          <w:rFonts w:asciiTheme="majorHAnsi" w:hAnsiTheme="majorHAnsi"/>
          <w:sz w:val="36"/>
        </w:rPr>
      </w:pPr>
      <w:r w:rsidRPr="006F2B50">
        <w:rPr>
          <w:rFonts w:asciiTheme="majorHAnsi" w:hAnsiTheme="majorHAnsi"/>
          <w:sz w:val="36"/>
        </w:rPr>
        <w:lastRenderedPageBreak/>
        <w:t>Causes of the Great Depression Analysis</w:t>
      </w: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6F2B50" w:rsidP="008763E5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75648" behindDoc="1" locked="0" layoutInCell="1" allowOverlap="1" wp14:anchorId="1CF52B80" wp14:editId="04929210">
            <wp:simplePos x="0" y="0"/>
            <wp:positionH relativeFrom="column">
              <wp:posOffset>-479425</wp:posOffset>
            </wp:positionH>
            <wp:positionV relativeFrom="paragraph">
              <wp:posOffset>76835</wp:posOffset>
            </wp:positionV>
            <wp:extent cx="7566025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37" y="21390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743" w:rsidRPr="006F2B50" w:rsidRDefault="008F1743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How did this cause the Great Depression?</w:t>
      </w:r>
    </w:p>
    <w:p w:rsidR="008F1743" w:rsidRDefault="008F1743" w:rsidP="008763E5">
      <w:pPr>
        <w:rPr>
          <w:rFonts w:asciiTheme="majorHAnsi" w:hAnsiTheme="majorHAnsi"/>
          <w:sz w:val="24"/>
        </w:rPr>
      </w:pPr>
    </w:p>
    <w:p w:rsidR="006F2B50" w:rsidRPr="006F2B50" w:rsidRDefault="006F2B50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D072F7" w:rsidRDefault="00D072F7" w:rsidP="008763E5">
      <w:pPr>
        <w:rPr>
          <w:rFonts w:asciiTheme="majorHAnsi" w:hAnsiTheme="majorHAnsi"/>
          <w:sz w:val="24"/>
        </w:rPr>
      </w:pPr>
    </w:p>
    <w:p w:rsidR="006F2B50" w:rsidRPr="006F2B50" w:rsidRDefault="006F2B50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D072F7" w:rsidRPr="006F2B50" w:rsidRDefault="00D072F7" w:rsidP="008763E5">
      <w:pPr>
        <w:rPr>
          <w:rFonts w:asciiTheme="majorHAnsi" w:hAnsiTheme="majorHAnsi"/>
          <w:sz w:val="24"/>
        </w:rPr>
      </w:pPr>
    </w:p>
    <w:p w:rsidR="006F2B50" w:rsidRPr="006F2B50" w:rsidRDefault="006F2B50" w:rsidP="006F2B50">
      <w:pPr>
        <w:pStyle w:val="IntenseQuote"/>
        <w:jc w:val="center"/>
        <w:rPr>
          <w:rFonts w:asciiTheme="majorHAnsi" w:hAnsiTheme="majorHAnsi"/>
          <w:sz w:val="36"/>
        </w:rPr>
      </w:pPr>
      <w:r w:rsidRPr="006F2B50">
        <w:rPr>
          <w:rFonts w:asciiTheme="majorHAnsi" w:hAnsiTheme="majorHAnsi"/>
          <w:sz w:val="36"/>
        </w:rPr>
        <w:lastRenderedPageBreak/>
        <w:t>Causes of the Great Depression Analysis</w:t>
      </w:r>
    </w:p>
    <w:p w:rsidR="008F1743" w:rsidRPr="006F2B50" w:rsidRDefault="008F1743" w:rsidP="008763E5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77696" behindDoc="1" locked="0" layoutInCell="1" allowOverlap="1" wp14:anchorId="2C98D1E9" wp14:editId="7DB9960E">
            <wp:simplePos x="0" y="0"/>
            <wp:positionH relativeFrom="column">
              <wp:posOffset>-298450</wp:posOffset>
            </wp:positionH>
            <wp:positionV relativeFrom="paragraph">
              <wp:posOffset>285115</wp:posOffset>
            </wp:positionV>
            <wp:extent cx="6363335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How did this cause the Great Depression?</w:t>
      </w: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6F2B50">
      <w:pPr>
        <w:pStyle w:val="IntenseQuote"/>
        <w:jc w:val="center"/>
        <w:rPr>
          <w:sz w:val="36"/>
        </w:rPr>
      </w:pPr>
      <w:r w:rsidRPr="006F2B50">
        <w:rPr>
          <w:rFonts w:asciiTheme="majorHAnsi" w:hAnsiTheme="majorHAnsi"/>
          <w:noProof/>
          <w:sz w:val="24"/>
        </w:rPr>
        <w:lastRenderedPageBreak/>
        <w:drawing>
          <wp:anchor distT="0" distB="0" distL="114300" distR="114300" simplePos="0" relativeHeight="251676672" behindDoc="1" locked="0" layoutInCell="1" allowOverlap="1" wp14:anchorId="19E0D070" wp14:editId="60A9057E">
            <wp:simplePos x="0" y="0"/>
            <wp:positionH relativeFrom="column">
              <wp:posOffset>-659130</wp:posOffset>
            </wp:positionH>
            <wp:positionV relativeFrom="paragraph">
              <wp:posOffset>1140460</wp:posOffset>
            </wp:positionV>
            <wp:extent cx="7416165" cy="3539490"/>
            <wp:effectExtent l="0" t="0" r="0" b="3810"/>
            <wp:wrapTight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>Causes of the Great Depression Analysis</w:t>
      </w:r>
    </w:p>
    <w:p w:rsidR="006F2B50" w:rsidRPr="006F2B50" w:rsidRDefault="006F2B50" w:rsidP="008F1743">
      <w:pPr>
        <w:rPr>
          <w:rFonts w:asciiTheme="majorHAnsi" w:hAnsiTheme="majorHAnsi"/>
          <w:b/>
          <w:sz w:val="24"/>
          <w:u w:val="single"/>
        </w:rPr>
      </w:pPr>
    </w:p>
    <w:p w:rsidR="006F2B50" w:rsidRPr="006F2B50" w:rsidRDefault="006F2B50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How did this cause the Great Depression?</w:t>
      </w: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6F2B50">
      <w:pPr>
        <w:pStyle w:val="IntenseQuote"/>
        <w:jc w:val="center"/>
        <w:rPr>
          <w:sz w:val="36"/>
        </w:rPr>
      </w:pPr>
      <w:r>
        <w:rPr>
          <w:sz w:val="36"/>
        </w:rPr>
        <w:lastRenderedPageBreak/>
        <w:t>Causes of the Great Depression Analysis</w:t>
      </w:r>
    </w:p>
    <w:p w:rsidR="006F2B50" w:rsidRDefault="006F2B50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78720" behindDoc="1" locked="0" layoutInCell="1" allowOverlap="1" wp14:anchorId="6F7DBFB5" wp14:editId="46306DAD">
            <wp:simplePos x="0" y="0"/>
            <wp:positionH relativeFrom="column">
              <wp:posOffset>14605</wp:posOffset>
            </wp:positionH>
            <wp:positionV relativeFrom="paragraph">
              <wp:posOffset>13335</wp:posOffset>
            </wp:positionV>
            <wp:extent cx="5943600" cy="7421245"/>
            <wp:effectExtent l="0" t="0" r="0" b="8255"/>
            <wp:wrapTight wrapText="bothSides">
              <wp:wrapPolygon edited="0">
                <wp:start x="0" y="0"/>
                <wp:lineTo x="0" y="21569"/>
                <wp:lineTo x="21531" y="21569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6F2B50" w:rsidRDefault="006F2B50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6F2B50" w:rsidP="008F1743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</w:t>
      </w:r>
      <w:r w:rsidR="008F1743" w:rsidRPr="006F2B50">
        <w:rPr>
          <w:rFonts w:asciiTheme="majorHAnsi" w:hAnsiTheme="majorHAnsi"/>
          <w:sz w:val="24"/>
        </w:rPr>
        <w:t>ow did this cause the Great Depression?</w:t>
      </w:r>
    </w:p>
    <w:p w:rsidR="006F2B50" w:rsidRDefault="006F2B50" w:rsidP="006F2B50">
      <w:pPr>
        <w:pStyle w:val="IntenseQuote"/>
        <w:jc w:val="center"/>
        <w:rPr>
          <w:sz w:val="36"/>
        </w:rPr>
      </w:pPr>
      <w:r>
        <w:rPr>
          <w:sz w:val="36"/>
        </w:rPr>
        <w:lastRenderedPageBreak/>
        <w:t>Causes of the Great Depression Analysis</w:t>
      </w:r>
    </w:p>
    <w:p w:rsidR="008F1743" w:rsidRPr="006F2B50" w:rsidRDefault="006F2B50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79744" behindDoc="1" locked="0" layoutInCell="1" allowOverlap="1" wp14:anchorId="1E21B894" wp14:editId="0EB2DAF6">
            <wp:simplePos x="0" y="0"/>
            <wp:positionH relativeFrom="column">
              <wp:posOffset>26035</wp:posOffset>
            </wp:positionH>
            <wp:positionV relativeFrom="paragraph">
              <wp:posOffset>22860</wp:posOffset>
            </wp:positionV>
            <wp:extent cx="5943600" cy="7381875"/>
            <wp:effectExtent l="0" t="0" r="0" b="9525"/>
            <wp:wrapTight wrapText="bothSides">
              <wp:wrapPolygon edited="0">
                <wp:start x="0" y="0"/>
                <wp:lineTo x="0" y="21572"/>
                <wp:lineTo x="21531" y="21572"/>
                <wp:lineTo x="2153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8F1743" w:rsidP="008763E5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How did this cause the Great Depression?</w:t>
      </w:r>
    </w:p>
    <w:p w:rsidR="006F2B50" w:rsidRDefault="006F2B50" w:rsidP="006F2B50">
      <w:pPr>
        <w:pStyle w:val="IntenseQuote"/>
        <w:jc w:val="center"/>
        <w:rPr>
          <w:sz w:val="36"/>
        </w:rPr>
      </w:pPr>
      <w:r>
        <w:rPr>
          <w:sz w:val="36"/>
        </w:rPr>
        <w:lastRenderedPageBreak/>
        <w:t>Causes of the Great Depression Analysis</w:t>
      </w:r>
    </w:p>
    <w:p w:rsidR="008763E5" w:rsidRPr="006F2B50" w:rsidRDefault="000466F2" w:rsidP="008763E5">
      <w:pPr>
        <w:rPr>
          <w:rFonts w:asciiTheme="majorHAnsi" w:hAnsiTheme="majorHAnsi"/>
          <w:sz w:val="24"/>
        </w:rPr>
      </w:pPr>
      <w:bookmarkStart w:id="0" w:name="_GoBack"/>
      <w:bookmarkEnd w:id="0"/>
      <w:r w:rsidRPr="006F2B50">
        <w:rPr>
          <w:rFonts w:asciiTheme="majorHAnsi" w:hAnsiTheme="majorHAnsi"/>
          <w:sz w:val="24"/>
        </w:rPr>
        <w:t xml:space="preserve">Source: Adapted from </w:t>
      </w:r>
      <w:r w:rsidRPr="006F2B50">
        <w:rPr>
          <w:rFonts w:asciiTheme="majorHAnsi" w:hAnsiTheme="majorHAnsi"/>
          <w:i/>
          <w:sz w:val="24"/>
        </w:rPr>
        <w:t>Historical Statistics of the United States, Part 1, 1975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466F2" w:rsidRPr="006F2B50" w:rsidTr="00046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:rsidR="000466F2" w:rsidRPr="006F2B50" w:rsidRDefault="000466F2" w:rsidP="000466F2">
            <w:pPr>
              <w:jc w:val="center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32"/>
              </w:rPr>
              <w:t>U.S. Unemployment (in percent)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Civilian labor force including farmers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Non-farm employees only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1926</w:t>
            </w:r>
          </w:p>
        </w:tc>
        <w:tc>
          <w:tcPr>
            <w:tcW w:w="3192" w:type="dxa"/>
          </w:tcPr>
          <w:p w:rsidR="000466F2" w:rsidRPr="006F2B50" w:rsidRDefault="000466F2" w:rsidP="000466F2">
            <w:pPr>
              <w:tabs>
                <w:tab w:val="center" w:pos="0"/>
              </w:tabs>
              <w:ind w:left="-2022" w:firstLine="19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 xml:space="preserve"> 1.8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2.9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1927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3.3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5.4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1928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4.2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6.9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1929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3.2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5.3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1930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8.9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14.2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1931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16.3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25.2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24.1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36.3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1933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25.2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37.6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1934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22.0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32.6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1935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20.3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30.2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1936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17.0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25.4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1937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14.3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21.3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1938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19.1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27.9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1939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17.2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25.2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1940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14.6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21.3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1941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9.9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14.4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1942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4.7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6.8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1943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1.9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2.7</w:t>
            </w:r>
          </w:p>
        </w:tc>
      </w:tr>
      <w:tr w:rsidR="000466F2" w:rsidRPr="006F2B50" w:rsidTr="00046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1944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1.2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1.7</w:t>
            </w:r>
          </w:p>
        </w:tc>
      </w:tr>
      <w:tr w:rsidR="000466F2" w:rsidRPr="006F2B50" w:rsidTr="00046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0466F2" w:rsidRPr="006F2B50" w:rsidRDefault="000466F2" w:rsidP="008763E5">
            <w:pPr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1945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1.9</w:t>
            </w:r>
          </w:p>
        </w:tc>
        <w:tc>
          <w:tcPr>
            <w:tcW w:w="3192" w:type="dxa"/>
          </w:tcPr>
          <w:p w:rsidR="000466F2" w:rsidRPr="006F2B50" w:rsidRDefault="000466F2" w:rsidP="00876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</w:rPr>
            </w:pPr>
            <w:r w:rsidRPr="006F2B50">
              <w:rPr>
                <w:rFonts w:asciiTheme="majorHAnsi" w:hAnsiTheme="majorHAnsi"/>
                <w:sz w:val="24"/>
              </w:rPr>
              <w:t>2.7</w:t>
            </w:r>
          </w:p>
        </w:tc>
      </w:tr>
    </w:tbl>
    <w:p w:rsidR="000466F2" w:rsidRPr="006F2B50" w:rsidRDefault="000466F2" w:rsidP="008763E5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What cause of the Great Depression is this document describing?</w:t>
      </w: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</w:p>
    <w:p w:rsidR="008F1743" w:rsidRPr="006F2B50" w:rsidRDefault="008F1743" w:rsidP="008F1743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sz w:val="24"/>
        </w:rPr>
        <w:t>How did this cause the Great Depression?</w:t>
      </w:r>
    </w:p>
    <w:p w:rsidR="008F1743" w:rsidRPr="006F2B50" w:rsidRDefault="008F1743" w:rsidP="008763E5">
      <w:pPr>
        <w:rPr>
          <w:rFonts w:asciiTheme="majorHAnsi" w:hAnsiTheme="majorHAnsi"/>
          <w:sz w:val="24"/>
        </w:rPr>
        <w:sectPr w:rsidR="008F1743" w:rsidRPr="006F2B50" w:rsidSect="00D072F7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8763E5" w:rsidRPr="006F2B50" w:rsidRDefault="008763E5" w:rsidP="00213736">
      <w:pPr>
        <w:pStyle w:val="IntenseQuote"/>
        <w:spacing w:before="0" w:after="0"/>
        <w:jc w:val="center"/>
        <w:rPr>
          <w:rFonts w:asciiTheme="majorHAnsi" w:hAnsiTheme="majorHAnsi"/>
          <w:sz w:val="36"/>
        </w:rPr>
      </w:pPr>
      <w:r w:rsidRPr="006F2B50">
        <w:rPr>
          <w:rFonts w:asciiTheme="majorHAnsi" w:hAnsiTheme="majorHAnsi"/>
          <w:sz w:val="36"/>
        </w:rPr>
        <w:lastRenderedPageBreak/>
        <w:t xml:space="preserve">Causes of the Great Depression </w:t>
      </w:r>
      <w:proofErr w:type="gramStart"/>
      <w:r w:rsidRPr="006F2B50">
        <w:rPr>
          <w:rFonts w:asciiTheme="majorHAnsi" w:hAnsiTheme="majorHAnsi"/>
          <w:sz w:val="36"/>
        </w:rPr>
        <w:t>Bar</w:t>
      </w:r>
      <w:proofErr w:type="gramEnd"/>
      <w:r w:rsidRPr="006F2B50">
        <w:rPr>
          <w:rFonts w:asciiTheme="majorHAnsi" w:hAnsiTheme="majorHAnsi"/>
          <w:sz w:val="36"/>
        </w:rPr>
        <w:t xml:space="preserve"> Graph</w:t>
      </w:r>
    </w:p>
    <w:p w:rsidR="00213736" w:rsidRPr="006F2B50" w:rsidRDefault="00213736" w:rsidP="00213736">
      <w:pPr>
        <w:spacing w:after="0"/>
        <w:rPr>
          <w:rFonts w:asciiTheme="majorHAnsi" w:hAnsiTheme="majorHAnsi"/>
        </w:rPr>
      </w:pPr>
      <w:r w:rsidRPr="006F2B50">
        <w:rPr>
          <w:rFonts w:asciiTheme="majorHAnsi" w:hAnsiTheme="majorHAnsi"/>
          <w:b/>
        </w:rPr>
        <w:t xml:space="preserve">Directions: </w:t>
      </w:r>
      <w:r w:rsidRPr="006F2B50">
        <w:rPr>
          <w:rFonts w:asciiTheme="majorHAnsi" w:hAnsiTheme="majorHAnsi"/>
        </w:rPr>
        <w:t xml:space="preserve">Please fill in the “name” of each cause in the spaces provided on the bottom.  Then please make a bar for each event.  You may only use each number once.  </w:t>
      </w:r>
    </w:p>
    <w:p w:rsidR="008763E5" w:rsidRPr="006F2B50" w:rsidRDefault="00213736" w:rsidP="00213736">
      <w:pPr>
        <w:spacing w:after="0"/>
        <w:rPr>
          <w:rFonts w:asciiTheme="majorHAnsi" w:hAnsiTheme="majorHAnsi"/>
        </w:rPr>
      </w:pPr>
      <w:r w:rsidRPr="006F2B50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87C6B9" wp14:editId="10DF7968">
                <wp:simplePos x="0" y="0"/>
                <wp:positionH relativeFrom="column">
                  <wp:posOffset>-95693</wp:posOffset>
                </wp:positionH>
                <wp:positionV relativeFrom="paragraph">
                  <wp:posOffset>37819</wp:posOffset>
                </wp:positionV>
                <wp:extent cx="7900611" cy="5539563"/>
                <wp:effectExtent l="0" t="0" r="24765" b="234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0611" cy="5539563"/>
                          <a:chOff x="0" y="0"/>
                          <a:chExt cx="7900611" cy="553956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245" cy="4901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  <w:p w:rsidR="00FC7AE8" w:rsidRPr="008763E5" w:rsidRDefault="00FC7AE8" w:rsidP="008763E5">
                              <w:pPr>
                                <w:spacing w:before="240" w:after="360"/>
                                <w:rPr>
                                  <w:b/>
                                  <w:sz w:val="24"/>
                                </w:rPr>
                              </w:pPr>
                              <w:r w:rsidRPr="008763E5"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340242" y="170121"/>
                            <a:ext cx="7560369" cy="5369442"/>
                            <a:chOff x="0" y="0"/>
                            <a:chExt cx="7560369" cy="5369442"/>
                          </a:xfrm>
                        </wpg:grpSpPr>
                        <wps:wsp>
                          <wps:cNvPr id="1" name="Straight Connector 1"/>
                          <wps:cNvCnPr/>
                          <wps:spPr>
                            <a:xfrm>
                              <a:off x="0" y="0"/>
                              <a:ext cx="42530" cy="4561367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7" name="Group 17"/>
                          <wpg:cNvGrpSpPr/>
                          <wpg:grpSpPr>
                            <a:xfrm>
                              <a:off x="42530" y="4561368"/>
                              <a:ext cx="7517839" cy="808074"/>
                              <a:chOff x="0" y="0"/>
                              <a:chExt cx="7517839" cy="808074"/>
                            </a:xfrm>
                          </wpg:grpSpPr>
                          <wps:wsp>
                            <wps:cNvPr id="2" name="Straight Connector 2"/>
                            <wps:cNvCnPr/>
                            <wps:spPr>
                              <a:xfrm>
                                <a:off x="0" y="0"/>
                                <a:ext cx="7517839" cy="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669851" y="0"/>
                                <a:ext cx="6783513" cy="808074"/>
                                <a:chOff x="0" y="0"/>
                                <a:chExt cx="6783513" cy="808074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 flipH="1">
                                  <a:off x="0" y="0"/>
                                  <a:ext cx="287079" cy="77617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 flipH="1">
                                  <a:off x="903768" y="0"/>
                                  <a:ext cx="287079" cy="776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 flipH="1">
                                  <a:off x="1892596" y="0"/>
                                  <a:ext cx="287020" cy="7759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" name="Straight Connector 11"/>
                              <wps:cNvCnPr/>
                              <wps:spPr>
                                <a:xfrm flipH="1">
                                  <a:off x="2796363" y="10632"/>
                                  <a:ext cx="287020" cy="7759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 flipH="1">
                                  <a:off x="3732028" y="21265"/>
                                  <a:ext cx="287079" cy="776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 flipH="1">
                                  <a:off x="4635796" y="21265"/>
                                  <a:ext cx="287020" cy="7759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" name="Straight Connector 14"/>
                              <wps:cNvCnPr/>
                              <wps:spPr>
                                <a:xfrm flipH="1">
                                  <a:off x="5592726" y="31897"/>
                                  <a:ext cx="287079" cy="776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Connector 15"/>
                              <wps:cNvCnPr/>
                              <wps:spPr>
                                <a:xfrm flipH="1">
                                  <a:off x="6496493" y="31897"/>
                                  <a:ext cx="287020" cy="7759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-7.55pt;margin-top:3pt;width:622.1pt;height:436.2pt;z-index:251672576" coordsize="79006,5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632;height:49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10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9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8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7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6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5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4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3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2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1</w:t>
                        </w:r>
                      </w:p>
                      <w:p w:rsidR="00FC7AE8" w:rsidRPr="008763E5" w:rsidRDefault="00FC7AE8" w:rsidP="008763E5">
                        <w:pPr>
                          <w:spacing w:before="240" w:after="360"/>
                          <w:rPr>
                            <w:b/>
                            <w:sz w:val="24"/>
                          </w:rPr>
                        </w:pPr>
                        <w:r w:rsidRPr="008763E5"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group id="Group 18" o:spid="_x0000_s1028" style="position:absolute;left:3402;top:1701;width:75604;height:53694" coordsize="75603,53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Straight Connector 1" o:spid="_x0000_s1029" style="position:absolute;visibility:visible;mso-wrap-style:square" from="0,0" to="425,4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NMtsIAAADaAAAADwAAAGRycy9kb3ducmV2LnhtbERPTWsCMRC9F/wPYQQvpSb1UGQ1ShEK&#10;1oPSdQWPw2a6WbqZbDdRV399IxQ8DY/3OfNl7xpxpi7UnjW8jhUI4tKbmisNxf7jZQoiRGSDjWfS&#10;cKUAy8XgaY6Z8Rf+onMeK5FCOGSowcbYZlKG0pLDMPYtceK+fecwJthV0nR4SeGukROl3qTDmlOD&#10;xZZWlsqf/OQ0bDbqEKd2vVX18fq7yj+L3e250Ho07N9nICL18SH+d69Nmg/3V+5X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NMtsIAAADaAAAADwAAAAAAAAAAAAAA&#10;AAChAgAAZHJzL2Rvd25yZXYueG1sUEsFBgAAAAAEAAQA+QAAAJADAAAAAA==&#10;" strokecolor="#4579b8 [3044]" strokeweight="2pt"/>
                  <v:group id="Group 17" o:spid="_x0000_s1030" style="position:absolute;left:425;top:45613;width:75178;height:8081" coordsize="75178,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line id="Straight Connector 2" o:spid="_x0000_s1031" style="position:absolute;visibility:visible;mso-wrap-style:square" from="0,0" to="751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HSwcQAAADaAAAADwAAAGRycy9kb3ducmV2LnhtbESPQWsCMRSE7wX/Q3iCl1ITPRRZjVKE&#10;gnpocV3B42Pzulm6edluoq799aZQ8DjMzDfMYtW7RlyoC7VnDZOxAkFcelNzpaE4vL/MQISIbLDx&#10;TBpuFGC1HDwtMDP+ynu65LESCcIhQw02xjaTMpSWHIaxb4mT9+U7hzHJrpKmw2uCu0ZOlXqVDmtO&#10;CxZbWlsqv/Oz07DbqWOc2c2Hqk+3n3W+LT5/nwutR8P+bQ4iUh8f4f/2xmiYwt+Vd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8dLBxAAAANoAAAAPAAAAAAAAAAAA&#10;AAAAAKECAABkcnMvZG93bnJldi54bWxQSwUGAAAAAAQABAD5AAAAkgMAAAAA&#10;" strokecolor="#4579b8 [3044]" strokeweight="2pt"/>
                    <v:group id="Group 16" o:spid="_x0000_s1032" style="position:absolute;left:6698;width:67835;height:8080" coordsize="67835,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line id="Straight Connector 3" o:spid="_x0000_s1033" style="position:absolute;flip:x;visibility:visible;mso-wrap-style:square" from="0,0" to="2870,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          <v:line id="Straight Connector 9" o:spid="_x0000_s1034" style="position:absolute;flip:x;visibility:visible;mso-wrap-style:square" from="9037,0" to="11908,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/mzcMAAADaAAAADwAAAGRycy9kb3ducmV2LnhtbESPS4vCQBCE78L+h6EX9qYThRWNToKI&#10;Cy548XXw1mQ6D8z0ZDOjxv31jiB4LKrqK2qedqYWV2pdZVnBcBCBIM6srrhQcNj/9CcgnEfWWFsm&#10;BXdykCYfvTnG2t54S9edL0SAsItRQel9E0vpspIMuoFtiIOX29agD7ItpG7xFuCmlqMoGkuDFYeF&#10;EhtalpSddxejYHXydfeH99H/Jv9d5Ue7tIvvSqmvz24xA+Gp8+/wq73WCqbwvBJugE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f5s3DAAAA2gAAAA8AAAAAAAAAAAAA&#10;AAAAoQIAAGRycy9kb3ducmV2LnhtbFBLBQYAAAAABAAEAPkAAACRAwAAAAA=&#10;" strokecolor="#4a7ebb"/>
                      <v:line id="Straight Connector 10" o:spid="_x0000_s1035" style="position:absolute;flip:x;visibility:visible;mso-wrap-style:square" from="18925,0" to="21796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laMUAAADbAAAADwAAAGRycy9kb3ducmV2LnhtbESPS2vDQAyE74X8h0WB3Jp1Ai3FzSaE&#10;kEALudRtD70Jr/wgXq3j3fqRXx8dCr1JzGjm02Y3ukb11IXas4HVMgFFnHtbc2ng6/P0+AIqRGSL&#10;jWcyMFGA3Xb2sMHU+oE/qM9iqSSEQ4oGqhjbVOuQV+QwLH1LLFrhO4dR1q7UtsNBwl2j10nyrB3W&#10;LA0VtnSoKL9kv87A8Sc24xWn9e1cvB+Lb3/w+6famMV83L+CijTGf/Pf9ZsVfKGXX2QAv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UlaMUAAADbAAAADwAAAAAAAAAA&#10;AAAAAAChAgAAZHJzL2Rvd25yZXYueG1sUEsFBgAAAAAEAAQA+QAAAJMDAAAAAA==&#10;" strokecolor="#4a7ebb"/>
                      <v:line id="Straight Connector 11" o:spid="_x0000_s1036" style="position:absolute;flip:x;visibility:visible;mso-wrap-style:square" from="27963,106" to="30833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mA88IAAADbAAAADwAAAGRycy9kb3ducmV2LnhtbERPyWrDMBC9B/oPYgq9xXIMLcGNYkxw&#10;oIVesh16G6zxQq2Raym206+PCoXe5vHW2WSz6cRIg2stK1hFMQji0uqWawXn0365BuE8ssbOMim4&#10;kYNs+7DYYKrtxAcaj74WIYRdigoa7/tUSlc2ZNBFticOXGUHgz7AoZZ6wCmEm04mcfwiDbYcGhrs&#10;addQ+XW8GgXFp+/mb7wlPx/Ve1Fd7M7mz61ST49z/grC0+z/xX/uNx3mr+D3l3C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mA88IAAADbAAAADwAAAAAAAAAAAAAA&#10;AAChAgAAZHJzL2Rvd25yZXYueG1sUEsFBgAAAAAEAAQA+QAAAJADAAAAAA==&#10;" strokecolor="#4a7ebb"/>
                      <v:line id="Straight Connector 12" o:spid="_x0000_s1037" style="position:absolute;flip:x;visibility:visible;mso-wrap-style:square" from="37320,212" to="4019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ehMEAAADbAAAADwAAAGRycy9kb3ducmV2LnhtbERPS4vCMBC+L/gfwgje1tSCi1TTIqKg&#10;4GV9HLwNzfSBzaQ2Uau/frOwsLf5+J6zyHrTiAd1rrasYDKOQBDnVtdcKjgdN58zEM4ja2wsk4IX&#10;OcjSwccCE22f/E2Pgy9FCGGXoILK+zaR0uUVGXRj2xIHrrCdQR9gV0rd4TOEm0bGUfQlDdYcGips&#10;aVVRfj3cjYL1xTf9DV/xe1/s1sXZruxyWis1GvbLOQhPvf8X/7m3OsyP4feXcIB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qx6EwQAAANsAAAAPAAAAAAAAAAAAAAAA&#10;AKECAABkcnMvZG93bnJldi54bWxQSwUGAAAAAAQABAD5AAAAjwMAAAAA&#10;" strokecolor="#4a7ebb"/>
                      <v:line id="Straight Connector 13" o:spid="_x0000_s1038" style="position:absolute;flip:x;visibility:visible;mso-wrap-style:square" from="46357,212" to="49228,7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e7H8EAAADbAAAADwAAAGRycy9kb3ducmV2LnhtbERPS4vCMBC+L/gfwgje1lRlF6mmRURB&#10;YS+668Hb0Ewf2ExqE7X6640g7G0+vufM087U4kqtqywrGA0jEMSZ1RUXCv5+159TEM4ja6wtk4I7&#10;OUiT3sccY21vvKPr3hcihLCLUUHpfRNL6bKSDLqhbYgDl9vWoA+wLaRu8RbCTS3HUfQtDVYcGkps&#10;aFlSdtpfjILV0dfdGe/jx0++XeUHu7SLr0qpQb9bzEB46vy/+O3e6DB/Aq9fwgE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57sfwQAAANsAAAAPAAAAAAAAAAAAAAAA&#10;AKECAABkcnMvZG93bnJldi54bWxQSwUGAAAAAAQABAD5AAAAjwMAAAAA&#10;" strokecolor="#4a7ebb"/>
                      <v:line id="Straight Connector 14" o:spid="_x0000_s1039" style="position:absolute;flip:x;visibility:visible;mso-wrap-style:square" from="55927,318" to="58798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4ja8EAAADbAAAADwAAAGRycy9kb3ducmV2LnhtbERPS4vCMBC+L/gfwgje1lRxF6mmRURB&#10;YS+668Hb0Ewf2ExqE7X6640g7G0+vufM087U4kqtqywrGA0jEMSZ1RUXCv5+159TEM4ja6wtk4I7&#10;OUiT3sccY21vvKPr3hcihLCLUUHpfRNL6bKSDLqhbYgDl9vWoA+wLaRu8RbCTS3HUfQtDVYcGkps&#10;aFlSdtpfjILV0dfdGe/jx0++XeUHu7SLr0qpQb9bzEB46vy/+O3e6DB/Aq9fwgE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DiNrwQAAANsAAAAPAAAAAAAAAAAAAAAA&#10;AKECAABkcnMvZG93bnJldi54bWxQSwUGAAAAAAQABAD5AAAAjwMAAAAA&#10;" strokecolor="#4a7ebb"/>
                      <v:line id="Straight Connector 15" o:spid="_x0000_s1040" style="position:absolute;flip:x;visibility:visible;mso-wrap-style:square" from="64964,318" to="67835,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G8MAAAADbAAAADwAAAGRycy9kb3ducmV2LnhtbERPy6rCMBDdC/5DGMGdTa+gSK9RRBQU&#10;3Pha3N3QTB/cZlKbqNWvN4Lgbg7nOdN5aypxo8aVlhX8RDEI4tTqknMFp+N6MAHhPLLGyjIpeJCD&#10;+azbmWKi7Z33dDv4XIQQdgkqKLyvEyldWpBBF9maOHCZbQz6AJtc6gbvIdxUchjHY2mw5NBQYE3L&#10;gtL/w9UoWP35qr3gY/jcZdtVdrZLuxiVSvV77eIXhKfWf8Uf90aH+SN4/xIOk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ChvDAAAAA2wAAAA8AAAAAAAAAAAAAAAAA&#10;oQIAAGRycy9kb3ducmV2LnhtbFBLBQYAAAAABAAEAPkAAACOAwAAAAA=&#10;" strokecolor="#4a7ebb"/>
                    </v:group>
                  </v:group>
                </v:group>
              </v:group>
            </w:pict>
          </mc:Fallback>
        </mc:AlternateContent>
      </w:r>
    </w:p>
    <w:p w:rsidR="008763E5" w:rsidRPr="006F2B50" w:rsidRDefault="008763E5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213736" w:rsidRPr="006F2B50" w:rsidRDefault="00213736" w:rsidP="008763E5">
      <w:pPr>
        <w:rPr>
          <w:rFonts w:asciiTheme="majorHAnsi" w:hAnsiTheme="majorHAnsi"/>
        </w:rPr>
      </w:pPr>
    </w:p>
    <w:p w:rsidR="00FC7AE8" w:rsidRPr="006F2B50" w:rsidRDefault="00FC7AE8" w:rsidP="00213736">
      <w:pPr>
        <w:pStyle w:val="IntenseQuote"/>
        <w:jc w:val="center"/>
        <w:rPr>
          <w:rFonts w:asciiTheme="majorHAnsi" w:hAnsiTheme="majorHAnsi"/>
          <w:sz w:val="36"/>
        </w:rPr>
        <w:sectPr w:rsidR="00FC7AE8" w:rsidRPr="006F2B50" w:rsidSect="008763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13736" w:rsidRPr="006F2B50" w:rsidRDefault="00213736" w:rsidP="00213736">
      <w:pPr>
        <w:pStyle w:val="IntenseQuote"/>
        <w:jc w:val="center"/>
        <w:rPr>
          <w:rFonts w:asciiTheme="majorHAnsi" w:hAnsiTheme="majorHAnsi"/>
          <w:sz w:val="36"/>
        </w:rPr>
      </w:pPr>
      <w:r w:rsidRPr="006F2B50">
        <w:rPr>
          <w:rFonts w:asciiTheme="majorHAnsi" w:hAnsiTheme="majorHAnsi"/>
          <w:sz w:val="36"/>
        </w:rPr>
        <w:lastRenderedPageBreak/>
        <w:t>Explanation of Ranking</w:t>
      </w:r>
    </w:p>
    <w:p w:rsidR="00FC7AE8" w:rsidRPr="006F2B50" w:rsidRDefault="00213736" w:rsidP="00213736">
      <w:pPr>
        <w:rPr>
          <w:rFonts w:asciiTheme="majorHAnsi" w:hAnsiTheme="majorHAnsi"/>
          <w:sz w:val="24"/>
        </w:rPr>
      </w:pPr>
      <w:r w:rsidRPr="006F2B50">
        <w:rPr>
          <w:rFonts w:asciiTheme="majorHAnsi" w:hAnsiTheme="majorHAnsi"/>
          <w:b/>
          <w:sz w:val="24"/>
        </w:rPr>
        <w:t xml:space="preserve">Directions: </w:t>
      </w:r>
      <w:r w:rsidRPr="006F2B50">
        <w:rPr>
          <w:rFonts w:asciiTheme="majorHAnsi" w:hAnsiTheme="majorHAnsi"/>
          <w:sz w:val="24"/>
        </w:rPr>
        <w:t xml:space="preserve"> Please explain why you put each item where you did on the bar graph.  Your explanation should include why you think it was either a significant or insignificant cause of the Great Depression.</w:t>
      </w:r>
    </w:p>
    <w:p w:rsidR="00213736" w:rsidRPr="006F2B50" w:rsidRDefault="00213736" w:rsidP="00FC7AE8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pStyle w:val="ListParagraph"/>
        <w:rPr>
          <w:rFonts w:asciiTheme="majorHAnsi" w:hAnsiTheme="majorHAnsi"/>
          <w:sz w:val="24"/>
        </w:rPr>
      </w:pPr>
    </w:p>
    <w:p w:rsidR="00F74D0F" w:rsidRPr="006F2B50" w:rsidRDefault="00F74D0F" w:rsidP="00FC7AE8">
      <w:pPr>
        <w:pStyle w:val="ListParagraph"/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pStyle w:val="ListParagraph"/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rPr>
          <w:rFonts w:asciiTheme="majorHAnsi" w:hAnsiTheme="majorHAnsi"/>
          <w:sz w:val="24"/>
        </w:rPr>
      </w:pPr>
    </w:p>
    <w:p w:rsidR="00F74D0F" w:rsidRPr="006F2B50" w:rsidRDefault="00F74D0F" w:rsidP="00FC7AE8">
      <w:pPr>
        <w:rPr>
          <w:rFonts w:asciiTheme="majorHAnsi" w:hAnsiTheme="majorHAnsi"/>
          <w:sz w:val="24"/>
        </w:rPr>
      </w:pPr>
    </w:p>
    <w:p w:rsidR="00FC7AE8" w:rsidRPr="006F2B50" w:rsidRDefault="00FC7AE8" w:rsidP="00FC7AE8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rPr>
          <w:rFonts w:asciiTheme="majorHAnsi" w:hAnsiTheme="majorHAnsi"/>
          <w:sz w:val="24"/>
        </w:rPr>
      </w:pPr>
    </w:p>
    <w:p w:rsidR="00F74D0F" w:rsidRPr="006F2B50" w:rsidRDefault="00F74D0F" w:rsidP="00F74D0F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</w:p>
    <w:sectPr w:rsidR="00F74D0F" w:rsidRPr="006F2B50" w:rsidSect="00FC7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5534A"/>
    <w:multiLevelType w:val="hybridMultilevel"/>
    <w:tmpl w:val="D35AD6B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E5"/>
    <w:rsid w:val="000466F2"/>
    <w:rsid w:val="0006758F"/>
    <w:rsid w:val="00213736"/>
    <w:rsid w:val="006F2B50"/>
    <w:rsid w:val="00753517"/>
    <w:rsid w:val="008763E5"/>
    <w:rsid w:val="008F1743"/>
    <w:rsid w:val="00D072F7"/>
    <w:rsid w:val="00D56C24"/>
    <w:rsid w:val="00E738F3"/>
    <w:rsid w:val="00F74D0F"/>
    <w:rsid w:val="00FC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8763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3E5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3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7AE8"/>
    <w:pPr>
      <w:ind w:left="720"/>
      <w:contextualSpacing/>
    </w:pPr>
  </w:style>
  <w:style w:type="table" w:styleId="TableGrid">
    <w:name w:val="Table Grid"/>
    <w:basedOn w:val="TableNormal"/>
    <w:uiPriority w:val="59"/>
    <w:rsid w:val="00046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0466F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0466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8763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3E5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3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7AE8"/>
    <w:pPr>
      <w:ind w:left="720"/>
      <w:contextualSpacing/>
    </w:pPr>
  </w:style>
  <w:style w:type="table" w:styleId="TableGrid">
    <w:name w:val="Table Grid"/>
    <w:basedOn w:val="TableNormal"/>
    <w:uiPriority w:val="59"/>
    <w:rsid w:val="00046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0466F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0466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4B278884</Template>
  <TotalTime>157</TotalTime>
  <Pages>9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Mundelein High School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chenrichs</dc:creator>
  <cp:lastModifiedBy>Patrick Gaughan</cp:lastModifiedBy>
  <cp:revision>6</cp:revision>
  <cp:lastPrinted>2012-09-20T19:48:00Z</cp:lastPrinted>
  <dcterms:created xsi:type="dcterms:W3CDTF">2012-09-19T14:21:00Z</dcterms:created>
  <dcterms:modified xsi:type="dcterms:W3CDTF">2014-09-24T20:31:00Z</dcterms:modified>
</cp:coreProperties>
</file>