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B5A" w:rsidRDefault="006C2301">
      <w:r w:rsidRPr="00153B5A">
        <w:rPr>
          <w:noProof/>
        </w:rPr>
        <w:drawing>
          <wp:anchor distT="0" distB="0" distL="114300" distR="114300" simplePos="0" relativeHeight="251659264" behindDoc="1" locked="0" layoutInCell="1" allowOverlap="1" wp14:anchorId="0E5CBEF3" wp14:editId="171638F6">
            <wp:simplePos x="0" y="0"/>
            <wp:positionH relativeFrom="column">
              <wp:posOffset>163195</wp:posOffset>
            </wp:positionH>
            <wp:positionV relativeFrom="paragraph">
              <wp:posOffset>59690</wp:posOffset>
            </wp:positionV>
            <wp:extent cx="9150350" cy="6849110"/>
            <wp:effectExtent l="0" t="0" r="0" b="8890"/>
            <wp:wrapTight wrapText="bothSides">
              <wp:wrapPolygon edited="0">
                <wp:start x="0" y="0"/>
                <wp:lineTo x="0" y="21568"/>
                <wp:lineTo x="21540" y="21568"/>
                <wp:lineTo x="21540" y="0"/>
                <wp:lineTo x="0" y="0"/>
              </wp:wrapPolygon>
            </wp:wrapTight>
            <wp:docPr id="4098" name="Picture 2" descr="http://2media.nowpublic.net/images/eb/0d/eb0d47b5587d62ff6999f34d80a47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2media.nowpublic.net/images/eb/0d/eb0d47b5587d62ff6999f34d80a477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0" cy="68491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B5A" w:rsidRDefault="00153B5A"/>
    <w:p w:rsidR="00153B5A" w:rsidRDefault="00153B5A"/>
    <w:p w:rsidR="00153B5A" w:rsidRDefault="006C2301">
      <w:r w:rsidRPr="00153B5A">
        <w:rPr>
          <w:noProof/>
        </w:rPr>
        <w:drawing>
          <wp:anchor distT="0" distB="0" distL="114300" distR="114300" simplePos="0" relativeHeight="251669504" behindDoc="1" locked="0" layoutInCell="1" allowOverlap="1" wp14:anchorId="2157DE25" wp14:editId="42F1F075">
            <wp:simplePos x="0" y="0"/>
            <wp:positionH relativeFrom="column">
              <wp:posOffset>1549400</wp:posOffset>
            </wp:positionH>
            <wp:positionV relativeFrom="paragraph">
              <wp:posOffset>-655320</wp:posOffset>
            </wp:positionV>
            <wp:extent cx="5879465" cy="7280275"/>
            <wp:effectExtent l="0" t="0" r="6985" b="0"/>
            <wp:wrapTight wrapText="bothSides">
              <wp:wrapPolygon edited="0">
                <wp:start x="0" y="0"/>
                <wp:lineTo x="0" y="21534"/>
                <wp:lineTo x="21556" y="21534"/>
                <wp:lineTo x="21556" y="0"/>
                <wp:lineTo x="0" y="0"/>
              </wp:wrapPolygon>
            </wp:wrapTight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72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B5A" w:rsidRDefault="00153B5A"/>
    <w:p w:rsidR="00153B5A" w:rsidRDefault="00153B5A"/>
    <w:p w:rsidR="00153B5A" w:rsidRDefault="00153B5A"/>
    <w:p w:rsidR="00153B5A" w:rsidRDefault="00153B5A"/>
    <w:p w:rsidR="00153B5A" w:rsidRDefault="00153B5A"/>
    <w:p w:rsidR="00153B5A" w:rsidRDefault="00153B5A"/>
    <w:p w:rsidR="00153B5A" w:rsidRDefault="00153B5A"/>
    <w:p w:rsidR="00153B5A" w:rsidRDefault="00153B5A"/>
    <w:p w:rsidR="00153B5A" w:rsidRDefault="00153B5A"/>
    <w:p w:rsidR="00153B5A" w:rsidRDefault="00153B5A"/>
    <w:p w:rsidR="00153B5A" w:rsidRDefault="00153B5A"/>
    <w:p w:rsidR="00153B5A" w:rsidRDefault="00153B5A"/>
    <w:p w:rsidR="00153B5A" w:rsidRDefault="00153B5A"/>
    <w:p w:rsidR="00153B5A" w:rsidRDefault="00153B5A"/>
    <w:p w:rsidR="00153B5A" w:rsidRDefault="00153B5A"/>
    <w:p w:rsidR="00153B5A" w:rsidRDefault="00153B5A"/>
    <w:p w:rsidR="00153B5A" w:rsidRDefault="00153B5A"/>
    <w:p w:rsidR="00153B5A" w:rsidRDefault="00153B5A"/>
    <w:p w:rsidR="00153B5A" w:rsidRDefault="00153B5A"/>
    <w:p w:rsidR="00153B5A" w:rsidRDefault="00153B5A"/>
    <w:p w:rsidR="00153B5A" w:rsidRDefault="00153B5A"/>
    <w:p w:rsidR="00153B5A" w:rsidRDefault="00153B5A"/>
    <w:p w:rsidR="00153B5A" w:rsidRDefault="00153B5A"/>
    <w:p w:rsidR="00153B5A" w:rsidRDefault="00153B5A"/>
    <w:p w:rsidR="00153B5A" w:rsidRDefault="00153B5A"/>
    <w:p w:rsidR="00153B5A" w:rsidRDefault="00153B5A"/>
    <w:p w:rsidR="00153B5A" w:rsidRDefault="00153B5A"/>
    <w:p w:rsidR="00153B5A" w:rsidRDefault="00153B5A"/>
    <w:p w:rsidR="00153B5A" w:rsidRDefault="00153B5A"/>
    <w:p w:rsidR="00153B5A" w:rsidRDefault="00153B5A"/>
    <w:p w:rsidR="00153B5A" w:rsidRDefault="00153B5A"/>
    <w:p w:rsidR="00153B5A" w:rsidRDefault="00153B5A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>
      <w:r w:rsidRPr="00F027A9">
        <w:rPr>
          <w:noProof/>
        </w:rPr>
        <w:drawing>
          <wp:anchor distT="0" distB="0" distL="114300" distR="114300" simplePos="0" relativeHeight="251665408" behindDoc="1" locked="0" layoutInCell="1" allowOverlap="1" wp14:anchorId="39019B49" wp14:editId="0DAF050E">
            <wp:simplePos x="0" y="0"/>
            <wp:positionH relativeFrom="column">
              <wp:posOffset>289560</wp:posOffset>
            </wp:positionH>
            <wp:positionV relativeFrom="paragraph">
              <wp:posOffset>-117475</wp:posOffset>
            </wp:positionV>
            <wp:extent cx="8747125" cy="7018020"/>
            <wp:effectExtent l="0" t="0" r="0" b="0"/>
            <wp:wrapTight wrapText="bothSides">
              <wp:wrapPolygon edited="0">
                <wp:start x="0" y="0"/>
                <wp:lineTo x="0" y="21518"/>
                <wp:lineTo x="21545" y="21518"/>
                <wp:lineTo x="21545" y="0"/>
                <wp:lineTo x="0" y="0"/>
              </wp:wrapPolygon>
            </wp:wrapTight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7125" cy="70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301" w:rsidRDefault="006C2301"/>
    <w:p w:rsidR="006C2301" w:rsidRDefault="006C2301"/>
    <w:p w:rsidR="006C2301" w:rsidRDefault="006C2301">
      <w:r w:rsidRPr="00D37B86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71FD41D4" wp14:editId="1BD36990">
            <wp:simplePos x="0" y="0"/>
            <wp:positionH relativeFrom="column">
              <wp:posOffset>160655</wp:posOffset>
            </wp:positionH>
            <wp:positionV relativeFrom="paragraph">
              <wp:posOffset>40005</wp:posOffset>
            </wp:positionV>
            <wp:extent cx="9406890" cy="6555740"/>
            <wp:effectExtent l="0" t="0" r="3810" b="0"/>
            <wp:wrapTight wrapText="bothSides">
              <wp:wrapPolygon edited="0">
                <wp:start x="0" y="0"/>
                <wp:lineTo x="0" y="21529"/>
                <wp:lineTo x="21565" y="21529"/>
                <wp:lineTo x="21565" y="0"/>
                <wp:lineTo x="0" y="0"/>
              </wp:wrapPolygon>
            </wp:wrapTight>
            <wp:docPr id="6" name="Content Placeholder 5" descr="hine_leisure.bmp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hine_leisure.bmp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6890" cy="655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301" w:rsidRDefault="006C2301">
      <w:r w:rsidRPr="00F027A9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3B9A0E3" wp14:editId="035DE62E">
            <wp:simplePos x="0" y="0"/>
            <wp:positionH relativeFrom="column">
              <wp:posOffset>375920</wp:posOffset>
            </wp:positionH>
            <wp:positionV relativeFrom="paragraph">
              <wp:posOffset>-270510</wp:posOffset>
            </wp:positionV>
            <wp:extent cx="8747125" cy="7188835"/>
            <wp:effectExtent l="0" t="0" r="0" b="0"/>
            <wp:wrapTight wrapText="bothSides">
              <wp:wrapPolygon edited="0">
                <wp:start x="0" y="0"/>
                <wp:lineTo x="0" y="21522"/>
                <wp:lineTo x="21545" y="21522"/>
                <wp:lineTo x="21545" y="0"/>
                <wp:lineTo x="0" y="0"/>
              </wp:wrapPolygon>
            </wp:wrapTight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7125" cy="718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/>
    <w:p w:rsidR="006C2301" w:rsidRDefault="006C2301">
      <w:r w:rsidRPr="00153B5A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C0338B6" wp14:editId="42A367D9">
            <wp:simplePos x="0" y="0"/>
            <wp:positionH relativeFrom="column">
              <wp:posOffset>271145</wp:posOffset>
            </wp:positionH>
            <wp:positionV relativeFrom="paragraph">
              <wp:posOffset>-164465</wp:posOffset>
            </wp:positionV>
            <wp:extent cx="8983980" cy="6866255"/>
            <wp:effectExtent l="0" t="0" r="7620" b="0"/>
            <wp:wrapTight wrapText="bothSides">
              <wp:wrapPolygon edited="0">
                <wp:start x="0" y="0"/>
                <wp:lineTo x="0" y="21514"/>
                <wp:lineTo x="21573" y="21514"/>
                <wp:lineTo x="21573" y="0"/>
                <wp:lineTo x="0" y="0"/>
              </wp:wrapPolygon>
            </wp:wrapTight>
            <wp:docPr id="1026" name="Picture 2" descr="http://xroads.virginia.edu/~ug02/barnes/autoimages/riiscityten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xroads.virginia.edu/~ug02/barnes/autoimages/riiscitytenemen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980" cy="68662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301" w:rsidRDefault="006C2301"/>
    <w:p w:rsidR="006C2301" w:rsidRDefault="006C2301"/>
    <w:p w:rsidR="006C2301" w:rsidRDefault="006C2301"/>
    <w:p w:rsidR="00D37B86" w:rsidRDefault="00D37B86"/>
    <w:p w:rsidR="000909D6" w:rsidRDefault="000909D6">
      <w:bookmarkStart w:id="0" w:name="_GoBack"/>
      <w:bookmarkEnd w:id="0"/>
    </w:p>
    <w:sectPr w:rsidR="000909D6" w:rsidSect="006C2301">
      <w:footerReference w:type="default" r:id="rId13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301" w:rsidRDefault="006C2301" w:rsidP="006C2301">
      <w:r>
        <w:separator/>
      </w:r>
    </w:p>
  </w:endnote>
  <w:endnote w:type="continuationSeparator" w:id="0">
    <w:p w:rsidR="006C2301" w:rsidRDefault="006C2301" w:rsidP="006C2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499765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C2301" w:rsidRDefault="006C230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C2301" w:rsidRDefault="006C23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301" w:rsidRDefault="006C2301" w:rsidP="006C2301">
      <w:r>
        <w:separator/>
      </w:r>
    </w:p>
  </w:footnote>
  <w:footnote w:type="continuationSeparator" w:id="0">
    <w:p w:rsidR="006C2301" w:rsidRDefault="006C2301" w:rsidP="006C23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B5A"/>
    <w:rsid w:val="000909D6"/>
    <w:rsid w:val="00153B5A"/>
    <w:rsid w:val="006C2301"/>
    <w:rsid w:val="00D37B86"/>
    <w:rsid w:val="00F02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3B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B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23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2301"/>
  </w:style>
  <w:style w:type="paragraph" w:styleId="Footer">
    <w:name w:val="footer"/>
    <w:basedOn w:val="Normal"/>
    <w:link w:val="FooterChar"/>
    <w:uiPriority w:val="99"/>
    <w:unhideWhenUsed/>
    <w:rsid w:val="006C23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23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3B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B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23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2301"/>
  </w:style>
  <w:style w:type="paragraph" w:styleId="Footer">
    <w:name w:val="footer"/>
    <w:basedOn w:val="Normal"/>
    <w:link w:val="FooterChar"/>
    <w:uiPriority w:val="99"/>
    <w:unhideWhenUsed/>
    <w:rsid w:val="006C23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23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4B0E3125</Template>
  <TotalTime>73</TotalTime>
  <Pages>6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Mundelein High School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Gaughan</dc:creator>
  <cp:lastModifiedBy>Patrick Gaughan</cp:lastModifiedBy>
  <cp:revision>2</cp:revision>
  <dcterms:created xsi:type="dcterms:W3CDTF">2014-10-22T19:18:00Z</dcterms:created>
  <dcterms:modified xsi:type="dcterms:W3CDTF">2015-10-22T20:16:00Z</dcterms:modified>
</cp:coreProperties>
</file>