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5D" w:rsidRDefault="00102352" w:rsidP="008B4F5D">
      <w:pPr>
        <w:jc w:val="center"/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4341DE5" wp14:editId="1E6BB468">
            <wp:simplePos x="0" y="0"/>
            <wp:positionH relativeFrom="column">
              <wp:posOffset>1270</wp:posOffset>
            </wp:positionH>
            <wp:positionV relativeFrom="paragraph">
              <wp:posOffset>513080</wp:posOffset>
            </wp:positionV>
            <wp:extent cx="8686800" cy="6042660"/>
            <wp:effectExtent l="0" t="0" r="0" b="0"/>
            <wp:wrapTight wrapText="bothSides">
              <wp:wrapPolygon edited="0">
                <wp:start x="0" y="0"/>
                <wp:lineTo x="0" y="21518"/>
                <wp:lineTo x="21553" y="21518"/>
                <wp:lineTo x="21553" y="0"/>
                <wp:lineTo x="0" y="0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5D" w:rsidRPr="008B4F5D">
        <w:rPr>
          <w:b/>
          <w:sz w:val="28"/>
          <w:u w:val="single"/>
        </w:rPr>
        <w:t>Emancipation</w:t>
      </w:r>
    </w:p>
    <w:p w:rsidR="008B4F5D" w:rsidRDefault="008B4F5D" w:rsidP="008B4F5D">
      <w:pPr>
        <w:jc w:val="center"/>
        <w:rPr>
          <w:b/>
          <w:sz w:val="28"/>
          <w:u w:val="single"/>
        </w:rPr>
      </w:pPr>
      <w:bookmarkStart w:id="0" w:name="_GoBack"/>
      <w:bookmarkEnd w:id="0"/>
    </w:p>
    <w:p w:rsidR="008B4F5D" w:rsidRDefault="00102352" w:rsidP="008B4F5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</w:t>
      </w:r>
      <w:r w:rsidR="008B4F5D">
        <w:rPr>
          <w:b/>
          <w:sz w:val="28"/>
          <w:u w:val="single"/>
        </w:rPr>
        <w:t>he Hope for the 15</w:t>
      </w:r>
      <w:r w:rsidR="008B4F5D" w:rsidRPr="008B4F5D">
        <w:rPr>
          <w:b/>
          <w:sz w:val="28"/>
          <w:u w:val="single"/>
          <w:vertAlign w:val="superscript"/>
        </w:rPr>
        <w:t>th</w:t>
      </w:r>
      <w:r w:rsidR="008B4F5D">
        <w:rPr>
          <w:b/>
          <w:sz w:val="28"/>
          <w:u w:val="single"/>
        </w:rPr>
        <w:t xml:space="preserve"> Amendment</w:t>
      </w:r>
    </w:p>
    <w:p w:rsidR="008B4F5D" w:rsidRDefault="008B4F5D" w:rsidP="008B4F5D">
      <w:pPr>
        <w:jc w:val="center"/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AB34CD" wp14:editId="571558CA">
            <wp:simplePos x="0" y="0"/>
            <wp:positionH relativeFrom="column">
              <wp:posOffset>523875</wp:posOffset>
            </wp:positionH>
            <wp:positionV relativeFrom="paragraph">
              <wp:posOffset>107315</wp:posOffset>
            </wp:positionV>
            <wp:extent cx="7539990" cy="6141085"/>
            <wp:effectExtent l="0" t="0" r="3810" b="0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4" name="Picture 4" descr="http://upload.wikimedia.org/wikipedia/commons/c/cf/15th-amendment-celebration-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c/cf/15th-amendment-celebration-1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The First Vote</w:t>
      </w:r>
    </w:p>
    <w:p w:rsidR="008B4F5D" w:rsidRDefault="008B4F5D" w:rsidP="008B4F5D">
      <w:pPr>
        <w:jc w:val="center"/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88A238" wp14:editId="49C41975">
            <wp:simplePos x="0" y="0"/>
            <wp:positionH relativeFrom="column">
              <wp:posOffset>1723390</wp:posOffset>
            </wp:positionH>
            <wp:positionV relativeFrom="paragraph">
              <wp:posOffset>5715</wp:posOffset>
            </wp:positionV>
            <wp:extent cx="4616450" cy="6489700"/>
            <wp:effectExtent l="0" t="0" r="0" b="6350"/>
            <wp:wrapTight wrapText="bothSides">
              <wp:wrapPolygon edited="0">
                <wp:start x="0" y="0"/>
                <wp:lineTo x="0" y="21558"/>
                <wp:lineTo x="21481" y="21558"/>
                <wp:lineTo x="21481" y="0"/>
                <wp:lineTo x="0" y="0"/>
              </wp:wrapPolygon>
            </wp:wrapTight>
            <wp:docPr id="5" name="Picture 5" descr="http://blackhistory.harpweek.com/7Illustrations/Reconstruction/Illustrations/0721w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ackhistory.harpweek.com/7Illustrations/Reconstruction/Illustrations/0721w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The First Colored Senator and Representatives</w:t>
      </w: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7B7981" wp14:editId="76F0F58B">
            <wp:simplePos x="0" y="0"/>
            <wp:positionH relativeFrom="column">
              <wp:posOffset>857885</wp:posOffset>
            </wp:positionH>
            <wp:positionV relativeFrom="paragraph">
              <wp:posOffset>179070</wp:posOffset>
            </wp:positionV>
            <wp:extent cx="7089775" cy="5879465"/>
            <wp:effectExtent l="0" t="0" r="0" b="6985"/>
            <wp:wrapTight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ight>
            <wp:docPr id="6" name="Picture 6" descr="http://www.authentichistory.com/1865-1897/1-reconstruction/2-grant/18720000_The_First_Colored_Senator_and_Representat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uthentichistory.com/1865-1897/1-reconstruction/2-grant/18720000_The_First_Colored_Senator_and_Representativ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8B4F5D" w:rsidRDefault="008B4F5D" w:rsidP="008B4F5D">
      <w:pPr>
        <w:jc w:val="center"/>
        <w:rPr>
          <w:b/>
          <w:sz w:val="28"/>
          <w:u w:val="single"/>
        </w:rPr>
      </w:pPr>
    </w:p>
    <w:p w:rsidR="00666E3F" w:rsidRPr="00CE5B6A" w:rsidRDefault="00666E3F" w:rsidP="00666E3F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lastRenderedPageBreak/>
        <w:t>Save the Union</w:t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  <w:r w:rsidRPr="00CE5B6A">
        <w:rPr>
          <w:noProof/>
          <w:sz w:val="28"/>
        </w:rPr>
        <w:drawing>
          <wp:anchor distT="0" distB="0" distL="114300" distR="114300" simplePos="0" relativeHeight="251669504" behindDoc="1" locked="0" layoutInCell="1" allowOverlap="1" wp14:anchorId="5B520C16" wp14:editId="75A67C95">
            <wp:simplePos x="0" y="0"/>
            <wp:positionH relativeFrom="column">
              <wp:posOffset>845820</wp:posOffset>
            </wp:positionH>
            <wp:positionV relativeFrom="paragraph">
              <wp:posOffset>141605</wp:posOffset>
            </wp:positionV>
            <wp:extent cx="59340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65" y="21481"/>
                <wp:lineTo x="215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CE5B6A" w:rsidP="00CE5B6A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t>Sea Island Experiment</w:t>
      </w: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CE5B6A" w:rsidP="00666E3F">
      <w:pPr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D6B3652" wp14:editId="550FB8B6">
            <wp:simplePos x="0" y="0"/>
            <wp:positionH relativeFrom="column">
              <wp:posOffset>1101725</wp:posOffset>
            </wp:positionH>
            <wp:positionV relativeFrom="paragraph">
              <wp:posOffset>100330</wp:posOffset>
            </wp:positionV>
            <wp:extent cx="59436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Pr="00CE5B6A" w:rsidRDefault="00CE5B6A" w:rsidP="00CE5B6A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t>Republican Platform</w:t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CE5B6A" w:rsidP="00666E3F">
      <w:pPr>
        <w:rPr>
          <w:b/>
          <w:sz w:val="22"/>
        </w:rPr>
      </w:pPr>
      <w:r w:rsidRPr="00CE5B6A">
        <w:rPr>
          <w:noProof/>
          <w:sz w:val="28"/>
        </w:rPr>
        <w:drawing>
          <wp:anchor distT="0" distB="0" distL="114300" distR="114300" simplePos="0" relativeHeight="251667456" behindDoc="1" locked="0" layoutInCell="1" allowOverlap="1" wp14:anchorId="65C6DCEB" wp14:editId="191605D4">
            <wp:simplePos x="0" y="0"/>
            <wp:positionH relativeFrom="column">
              <wp:posOffset>1732915</wp:posOffset>
            </wp:positionH>
            <wp:positionV relativeFrom="paragraph">
              <wp:posOffset>24765</wp:posOffset>
            </wp:positionV>
            <wp:extent cx="59436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CE5B6A" w:rsidP="00CE5B6A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lastRenderedPageBreak/>
        <w:t>40 acres and a mule</w:t>
      </w: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CE5B6A" w:rsidP="00666E3F">
      <w:pPr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68480" behindDoc="1" locked="0" layoutInCell="1" allowOverlap="1" wp14:anchorId="332D5667" wp14:editId="6D586B4E">
            <wp:simplePos x="0" y="0"/>
            <wp:positionH relativeFrom="column">
              <wp:posOffset>1378585</wp:posOffset>
            </wp:positionH>
            <wp:positionV relativeFrom="paragraph">
              <wp:posOffset>43815</wp:posOffset>
            </wp:positionV>
            <wp:extent cx="59436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/>
    <w:p w:rsidR="00666E3F" w:rsidRDefault="00666E3F" w:rsidP="00666E3F"/>
    <w:p w:rsidR="00666E3F" w:rsidRDefault="00666E3F" w:rsidP="00666E3F"/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Default="00666E3F" w:rsidP="00666E3F">
      <w:pPr>
        <w:rPr>
          <w:b/>
          <w:sz w:val="20"/>
        </w:rPr>
      </w:pPr>
    </w:p>
    <w:p w:rsidR="00666E3F" w:rsidRPr="00CE5B6A" w:rsidRDefault="00CE5B6A" w:rsidP="00CE5B6A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t>Southern Attitudes</w:t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CE5B6A" w:rsidP="00666E3F">
      <w:pPr>
        <w:rPr>
          <w:b/>
          <w:sz w:val="22"/>
        </w:rPr>
      </w:pPr>
      <w:r w:rsidRPr="00CE5B6A">
        <w:rPr>
          <w:noProof/>
          <w:sz w:val="28"/>
        </w:rPr>
        <w:drawing>
          <wp:anchor distT="0" distB="0" distL="114300" distR="114300" simplePos="0" relativeHeight="251673600" behindDoc="1" locked="0" layoutInCell="1" allowOverlap="1" wp14:anchorId="2223A6F2" wp14:editId="4CC85C2B">
            <wp:simplePos x="0" y="0"/>
            <wp:positionH relativeFrom="column">
              <wp:posOffset>987425</wp:posOffset>
            </wp:positionH>
            <wp:positionV relativeFrom="paragraph">
              <wp:posOffset>99695</wp:posOffset>
            </wp:positionV>
            <wp:extent cx="5934075" cy="4181475"/>
            <wp:effectExtent l="0" t="0" r="9525" b="9525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666E3F" w:rsidP="00666E3F">
      <w:pPr>
        <w:rPr>
          <w:b/>
          <w:sz w:val="22"/>
        </w:rPr>
      </w:pPr>
    </w:p>
    <w:p w:rsidR="00CE5B6A" w:rsidRPr="00CE5B6A" w:rsidRDefault="00CE5B6A" w:rsidP="00CE5B6A">
      <w:pPr>
        <w:rPr>
          <w:rFonts w:eastAsia="Times New Roman"/>
          <w:sz w:val="28"/>
        </w:rPr>
      </w:pPr>
      <w:r w:rsidRPr="00CE5B6A">
        <w:rPr>
          <w:rFonts w:eastAsia="Times New Roman"/>
          <w:sz w:val="28"/>
        </w:rPr>
        <w:br/>
      </w:r>
      <w:r w:rsidRPr="00CE5B6A">
        <w:rPr>
          <w:rFonts w:eastAsia="Times New Roman"/>
          <w:sz w:val="28"/>
        </w:rPr>
        <w:br/>
      </w:r>
      <w:r w:rsidRPr="00CE5B6A">
        <w:rPr>
          <w:rFonts w:eastAsia="Times New Roman"/>
          <w:noProof/>
          <w:sz w:val="28"/>
        </w:rPr>
        <mc:AlternateContent>
          <mc:Choice Requires="wps">
            <w:drawing>
              <wp:inline distT="0" distB="0" distL="0" distR="0" wp14:anchorId="7CAD3685" wp14:editId="1C1185C7">
                <wp:extent cx="5861050" cy="15240"/>
                <wp:effectExtent l="0" t="0" r="0" b="0"/>
                <wp:docPr id="19" name="Rectangle 19" descr="https://docs.google.com/a/d120.org/drawings/d/shNUjKoRdFXYHkzukCvUgXA/image?w=616&amp;h=1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61050" cy="1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26" alt="https://docs.google.com/a/d120.org/drawings/d/shNUjKoRdFXYHkzukCvUgXA/image?w=616&amp;h=1&amp;rev=1&amp;ac=1" style="width:461.5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CE5B6A" w:rsidRPr="00CE5B6A" w:rsidRDefault="00CE5B6A" w:rsidP="00CE5B6A">
      <w:pPr>
        <w:rPr>
          <w:rFonts w:eastAsia="Times New Roman"/>
          <w:sz w:val="28"/>
        </w:rPr>
      </w:pPr>
      <w:r w:rsidRPr="00CE5B6A">
        <w:rPr>
          <w:rFonts w:eastAsia="Times New Roman"/>
          <w:i/>
          <w:iCs/>
          <w:color w:val="000000"/>
          <w:sz w:val="28"/>
        </w:rPr>
        <w:t>Answer:</w:t>
      </w:r>
      <w:r w:rsidRPr="00CE5B6A">
        <w:rPr>
          <w:rFonts w:eastAsia="Times New Roman"/>
          <w:color w:val="000000"/>
          <w:sz w:val="28"/>
        </w:rPr>
        <w:t xml:space="preserve"> No, sir; I do not think it is; I think most whites wish the bureau to be taken </w:t>
      </w:r>
      <w:proofErr w:type="gramStart"/>
      <w:r w:rsidRPr="00CE5B6A">
        <w:rPr>
          <w:rFonts w:eastAsia="Times New Roman"/>
          <w:color w:val="000000"/>
          <w:sz w:val="28"/>
        </w:rPr>
        <w:t>away.…They</w:t>
      </w:r>
      <w:proofErr w:type="gramEnd"/>
      <w:r w:rsidRPr="00CE5B6A">
        <w:rPr>
          <w:rFonts w:eastAsia="Times New Roman"/>
          <w:color w:val="000000"/>
          <w:sz w:val="28"/>
        </w:rPr>
        <w:t xml:space="preserve"> think that they can manage the negro better for themselves: that they understand him better than northern men do.</w:t>
      </w:r>
    </w:p>
    <w:p w:rsidR="00666E3F" w:rsidRPr="00CE5B6A" w:rsidRDefault="00666E3F" w:rsidP="00666E3F">
      <w:pPr>
        <w:rPr>
          <w:b/>
          <w:sz w:val="22"/>
        </w:rPr>
      </w:pPr>
    </w:p>
    <w:p w:rsidR="00666E3F" w:rsidRPr="00CE5B6A" w:rsidRDefault="00CE5B6A" w:rsidP="00CE5B6A">
      <w:pPr>
        <w:jc w:val="center"/>
        <w:rPr>
          <w:b/>
          <w:sz w:val="28"/>
          <w:u w:val="single"/>
        </w:rPr>
      </w:pPr>
      <w:r w:rsidRPr="00CE5B6A">
        <w:rPr>
          <w:b/>
          <w:sz w:val="28"/>
          <w:u w:val="single"/>
        </w:rPr>
        <w:lastRenderedPageBreak/>
        <w:t>Worse than Slavery</w:t>
      </w:r>
    </w:p>
    <w:p w:rsidR="00CE5B6A" w:rsidRPr="00CE5B6A" w:rsidRDefault="00CE5B6A" w:rsidP="00CE5B6A">
      <w:pPr>
        <w:jc w:val="center"/>
        <w:rPr>
          <w:b/>
          <w:sz w:val="28"/>
          <w:u w:val="single"/>
        </w:rPr>
      </w:pPr>
    </w:p>
    <w:p w:rsidR="00666E3F" w:rsidRDefault="00666E3F" w:rsidP="00666E3F">
      <w:pPr>
        <w:rPr>
          <w:b/>
        </w:rPr>
      </w:pPr>
      <w:r>
        <w:rPr>
          <w:b/>
          <w:noProof/>
        </w:rPr>
        <w:drawing>
          <wp:inline distT="0" distB="0" distL="0" distR="0" wp14:anchorId="6DEE3EE4" wp14:editId="67EF92E9">
            <wp:extent cx="3714750" cy="276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3F" w:rsidRDefault="00666E3F" w:rsidP="00666E3F">
      <w:pPr>
        <w:ind w:firstLine="720"/>
        <w:rPr>
          <w:b/>
        </w:rPr>
      </w:pPr>
    </w:p>
    <w:p w:rsidR="00666E3F" w:rsidRDefault="00666E3F" w:rsidP="00666E3F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1428D4F" wp14:editId="3133E532">
            <wp:simplePos x="0" y="0"/>
            <wp:positionH relativeFrom="column">
              <wp:posOffset>1175385</wp:posOffset>
            </wp:positionH>
            <wp:positionV relativeFrom="paragraph">
              <wp:posOffset>74295</wp:posOffset>
            </wp:positionV>
            <wp:extent cx="5561965" cy="5657850"/>
            <wp:effectExtent l="0" t="0" r="635" b="0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18" name="Picture 18" descr="http://www.history.org/history/teaching/enewsletter/volume10/feb12/images/WorsethanSlavery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istory.org/history/teaching/enewsletter/volume10/feb12/images/WorsethanSlaveryLar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3F" w:rsidRDefault="00666E3F" w:rsidP="00666E3F">
      <w:pPr>
        <w:ind w:firstLine="720"/>
        <w:rPr>
          <w:b/>
        </w:rPr>
      </w:pPr>
    </w:p>
    <w:p w:rsidR="00666E3F" w:rsidRPr="004F31D7" w:rsidRDefault="00666E3F" w:rsidP="00666E3F">
      <w:pPr>
        <w:ind w:firstLine="720"/>
        <w:rPr>
          <w:b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p w:rsidR="00B665D1" w:rsidRDefault="00B665D1" w:rsidP="008B4F5D">
      <w:pPr>
        <w:jc w:val="center"/>
        <w:rPr>
          <w:b/>
          <w:sz w:val="28"/>
          <w:u w:val="single"/>
        </w:rPr>
      </w:pPr>
    </w:p>
    <w:sectPr w:rsidR="00B665D1" w:rsidSect="008B4F5D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5D"/>
    <w:rsid w:val="000909D6"/>
    <w:rsid w:val="00102352"/>
    <w:rsid w:val="002064B9"/>
    <w:rsid w:val="002E06EA"/>
    <w:rsid w:val="00666E3F"/>
    <w:rsid w:val="008B4F5D"/>
    <w:rsid w:val="00B665D1"/>
    <w:rsid w:val="00C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F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5B6A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F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5B6A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AFBC445A</Template>
  <TotalTime>25</TotalTime>
  <Pages>10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Mundelein High School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Gaughan</dc:creator>
  <cp:lastModifiedBy>Patrick Gaughan</cp:lastModifiedBy>
  <cp:revision>6</cp:revision>
  <dcterms:created xsi:type="dcterms:W3CDTF">2017-12-06T20:52:00Z</dcterms:created>
  <dcterms:modified xsi:type="dcterms:W3CDTF">2017-12-07T19:09:00Z</dcterms:modified>
</cp:coreProperties>
</file>