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E99" w:rsidRDefault="001824AC" w:rsidP="00385E99">
      <w:pPr>
        <w:pStyle w:val="Title"/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020B8ED" wp14:editId="72633A0E">
            <wp:simplePos x="0" y="0"/>
            <wp:positionH relativeFrom="column">
              <wp:posOffset>6350</wp:posOffset>
            </wp:positionH>
            <wp:positionV relativeFrom="paragraph">
              <wp:posOffset>619760</wp:posOffset>
            </wp:positionV>
            <wp:extent cx="64008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36" y="21450"/>
                <wp:lineTo x="2153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065">
        <w:t>The Murder of Slaves</w:t>
      </w:r>
    </w:p>
    <w:p w:rsidR="001824AC" w:rsidRDefault="001824AC" w:rsidP="001824AC">
      <w:pPr>
        <w:rPr>
          <w:rFonts w:cs="Times New Roman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A5972C7" wp14:editId="34952D36">
            <wp:simplePos x="0" y="0"/>
            <wp:positionH relativeFrom="column">
              <wp:posOffset>698500</wp:posOffset>
            </wp:positionH>
            <wp:positionV relativeFrom="paragraph">
              <wp:posOffset>4445</wp:posOffset>
            </wp:positionV>
            <wp:extent cx="4258310" cy="3191510"/>
            <wp:effectExtent l="0" t="0" r="8890" b="8890"/>
            <wp:wrapTight wrapText="bothSides">
              <wp:wrapPolygon edited="0">
                <wp:start x="0" y="0"/>
                <wp:lineTo x="0" y="21531"/>
                <wp:lineTo x="21548" y="21531"/>
                <wp:lineTo x="21548" y="0"/>
                <wp:lineTo x="0" y="0"/>
              </wp:wrapPolygon>
            </wp:wrapTight>
            <wp:docPr id="2" name="Picture 2" descr="http://www.escuelapedia.com/wp-content/uploads/masacre-del-zo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scuelapedia.com/wp-content/uploads/masacre-del-zong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1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E99">
        <w:rPr>
          <w:rFonts w:cs="Times New Roman"/>
        </w:rPr>
        <w:tab/>
      </w:r>
    </w:p>
    <w:p w:rsidR="00A64641" w:rsidRDefault="00A64641"/>
    <w:p w:rsidR="001824AC" w:rsidRDefault="001824AC"/>
    <w:p w:rsidR="001824AC" w:rsidRDefault="001824AC"/>
    <w:p w:rsidR="001824AC" w:rsidRDefault="001824AC"/>
    <w:p w:rsidR="001824AC" w:rsidRDefault="001824AC"/>
    <w:p w:rsidR="001824AC" w:rsidRDefault="001824AC"/>
    <w:p w:rsidR="001824AC" w:rsidRDefault="001824AC"/>
    <w:p w:rsidR="001824AC" w:rsidRDefault="001824AC"/>
    <w:p w:rsidR="001824AC" w:rsidRDefault="001824AC"/>
    <w:p w:rsidR="001824AC" w:rsidRDefault="001824AC"/>
    <w:p w:rsidR="001824AC" w:rsidRDefault="001824AC"/>
    <w:p w:rsidR="001824AC" w:rsidRDefault="001824AC"/>
    <w:p w:rsidR="001824AC" w:rsidRDefault="001824AC"/>
    <w:p w:rsidR="001824AC" w:rsidRDefault="001824AC"/>
    <w:p w:rsidR="001824AC" w:rsidRDefault="001824AC"/>
    <w:p w:rsidR="001824AC" w:rsidRDefault="001824AC"/>
    <w:p w:rsidR="001824AC" w:rsidRDefault="001824AC"/>
    <w:p w:rsidR="001824AC" w:rsidRDefault="001824AC"/>
    <w:p w:rsidR="001824AC" w:rsidRDefault="001824AC">
      <w:r>
        <w:t>Questions:</w:t>
      </w:r>
    </w:p>
    <w:p w:rsidR="001824AC" w:rsidRDefault="001824AC" w:rsidP="001824AC">
      <w:pPr>
        <w:pStyle w:val="ListParagraph"/>
        <w:numPr>
          <w:ilvl w:val="0"/>
          <w:numId w:val="1"/>
        </w:numPr>
      </w:pPr>
      <w:r>
        <w:t>What is being depicted in the image?</w:t>
      </w:r>
    </w:p>
    <w:p w:rsidR="001824AC" w:rsidRDefault="001824AC" w:rsidP="001824AC">
      <w:pPr>
        <w:pStyle w:val="ListParagraph"/>
        <w:numPr>
          <w:ilvl w:val="0"/>
          <w:numId w:val="1"/>
        </w:numPr>
      </w:pPr>
      <w:r>
        <w:t>Why were the slaves thrown overboard?</w:t>
      </w:r>
    </w:p>
    <w:p w:rsidR="001824AC" w:rsidRDefault="001824AC" w:rsidP="001824AC">
      <w:pPr>
        <w:pStyle w:val="ListParagraph"/>
        <w:numPr>
          <w:ilvl w:val="0"/>
          <w:numId w:val="1"/>
        </w:numPr>
      </w:pPr>
      <w:r>
        <w:t>Why did the slave ship captain not get in trouble initially for throwing slaves overboard?</w:t>
      </w:r>
    </w:p>
    <w:p w:rsidR="001824AC" w:rsidRDefault="001824AC" w:rsidP="001824AC">
      <w:pPr>
        <w:pStyle w:val="ListParagraph"/>
        <w:numPr>
          <w:ilvl w:val="0"/>
          <w:numId w:val="1"/>
        </w:numPr>
      </w:pPr>
      <w:r>
        <w:t>When the case was retried, what did the courts decide?</w:t>
      </w:r>
    </w:p>
    <w:p w:rsidR="001824AC" w:rsidRDefault="001824AC" w:rsidP="001824AC">
      <w:pPr>
        <w:pStyle w:val="ListParagraph"/>
      </w:pPr>
    </w:p>
    <w:p w:rsidR="001824AC" w:rsidRDefault="001824AC" w:rsidP="001824AC">
      <w:pPr>
        <w:pStyle w:val="ListParagraph"/>
      </w:pPr>
    </w:p>
    <w:p w:rsidR="001824AC" w:rsidRDefault="001824AC" w:rsidP="001824AC">
      <w:pPr>
        <w:pStyle w:val="ListParagraph"/>
      </w:pPr>
    </w:p>
    <w:p w:rsidR="001824AC" w:rsidRDefault="001824AC" w:rsidP="001824AC">
      <w:pPr>
        <w:pStyle w:val="ListParagraph"/>
      </w:pPr>
    </w:p>
    <w:p w:rsidR="001824AC" w:rsidRDefault="005D6065" w:rsidP="001824AC">
      <w:pPr>
        <w:pStyle w:val="Title"/>
        <w:jc w:val="center"/>
      </w:pPr>
      <w:r>
        <w:lastRenderedPageBreak/>
        <w:t>Slave Restraints</w:t>
      </w:r>
    </w:p>
    <w:p w:rsidR="001824AC" w:rsidRDefault="001824AC" w:rsidP="001824AC">
      <w:pPr>
        <w:pStyle w:val="ListParagrap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1F54B04" wp14:editId="2A4BAD33">
            <wp:simplePos x="0" y="0"/>
            <wp:positionH relativeFrom="column">
              <wp:posOffset>894080</wp:posOffset>
            </wp:positionH>
            <wp:positionV relativeFrom="paragraph">
              <wp:posOffset>93345</wp:posOffset>
            </wp:positionV>
            <wp:extent cx="4465320" cy="4898390"/>
            <wp:effectExtent l="0" t="0" r="0" b="0"/>
            <wp:wrapTight wrapText="bothSides">
              <wp:wrapPolygon edited="0">
                <wp:start x="0" y="0"/>
                <wp:lineTo x="0" y="21505"/>
                <wp:lineTo x="21471" y="21505"/>
                <wp:lineTo x="2147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489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4AC" w:rsidRDefault="001824AC"/>
    <w:p w:rsidR="001824AC" w:rsidRDefault="001824AC"/>
    <w:p w:rsidR="001824AC" w:rsidRDefault="001824AC"/>
    <w:p w:rsidR="001824AC" w:rsidRDefault="001824AC"/>
    <w:p w:rsidR="001824AC" w:rsidRDefault="001824AC"/>
    <w:p w:rsidR="001824AC" w:rsidRDefault="001824AC"/>
    <w:p w:rsidR="001824AC" w:rsidRDefault="001824AC"/>
    <w:p w:rsidR="001824AC" w:rsidRDefault="001824AC"/>
    <w:p w:rsidR="001824AC" w:rsidRDefault="001824AC"/>
    <w:p w:rsidR="001824AC" w:rsidRDefault="001824AC"/>
    <w:p w:rsidR="001824AC" w:rsidRDefault="001824AC"/>
    <w:p w:rsidR="001824AC" w:rsidRDefault="001824AC"/>
    <w:p w:rsidR="001824AC" w:rsidRDefault="001824AC"/>
    <w:p w:rsidR="001824AC" w:rsidRDefault="001824AC"/>
    <w:p w:rsidR="001824AC" w:rsidRDefault="001824AC"/>
    <w:p w:rsidR="001824AC" w:rsidRDefault="001824AC"/>
    <w:p w:rsidR="001824AC" w:rsidRDefault="001824AC"/>
    <w:p w:rsidR="001824AC" w:rsidRDefault="001824AC"/>
    <w:p w:rsidR="001824AC" w:rsidRDefault="001824AC"/>
    <w:p w:rsidR="001824AC" w:rsidRDefault="001824AC"/>
    <w:p w:rsidR="001824AC" w:rsidRDefault="001824AC"/>
    <w:p w:rsidR="001824AC" w:rsidRDefault="001824AC"/>
    <w:p w:rsidR="001824AC" w:rsidRDefault="001824AC"/>
    <w:p w:rsidR="001824AC" w:rsidRDefault="001824AC"/>
    <w:p w:rsidR="001824AC" w:rsidRDefault="001824AC"/>
    <w:p w:rsidR="001824AC" w:rsidRDefault="001824AC"/>
    <w:p w:rsidR="001824AC" w:rsidRDefault="001824AC"/>
    <w:p w:rsidR="001824AC" w:rsidRDefault="001824AC"/>
    <w:p w:rsidR="001824AC" w:rsidRDefault="001824AC">
      <w:r>
        <w:t>Questions:</w:t>
      </w:r>
    </w:p>
    <w:p w:rsidR="001824AC" w:rsidRDefault="001824AC" w:rsidP="001824AC">
      <w:pPr>
        <w:pStyle w:val="ListParagraph"/>
        <w:numPr>
          <w:ilvl w:val="0"/>
          <w:numId w:val="2"/>
        </w:numPr>
      </w:pPr>
      <w:r>
        <w:t>What is being depicted in the image?</w:t>
      </w:r>
    </w:p>
    <w:p w:rsidR="001824AC" w:rsidRDefault="001824AC" w:rsidP="001824AC">
      <w:pPr>
        <w:pStyle w:val="ListParagraph"/>
        <w:numPr>
          <w:ilvl w:val="0"/>
          <w:numId w:val="2"/>
        </w:numPr>
      </w:pPr>
      <w:r>
        <w:t>Why do you think Africans need these collars?</w:t>
      </w:r>
    </w:p>
    <w:p w:rsidR="001824AC" w:rsidRDefault="001824AC" w:rsidP="001824AC">
      <w:pPr>
        <w:pStyle w:val="ListParagraph"/>
        <w:numPr>
          <w:ilvl w:val="0"/>
          <w:numId w:val="2"/>
        </w:numPr>
      </w:pPr>
      <w:r>
        <w:t>How do you think Europeans viewed Africans?</w:t>
      </w:r>
    </w:p>
    <w:p w:rsidR="001824AC" w:rsidRDefault="001824AC" w:rsidP="001824AC">
      <w:pPr>
        <w:pStyle w:val="ListParagraph"/>
        <w:numPr>
          <w:ilvl w:val="0"/>
          <w:numId w:val="2"/>
        </w:numPr>
      </w:pPr>
      <w:r>
        <w:t>How would this view affect their treatment of Africans?</w:t>
      </w:r>
    </w:p>
    <w:p w:rsidR="001824AC" w:rsidRDefault="001824AC" w:rsidP="001824AC">
      <w:pPr>
        <w:pStyle w:val="ListParagraph"/>
      </w:pPr>
    </w:p>
    <w:p w:rsidR="001824AC" w:rsidRDefault="001824AC" w:rsidP="001824AC">
      <w:pPr>
        <w:pStyle w:val="ListParagraph"/>
      </w:pPr>
    </w:p>
    <w:p w:rsidR="001824AC" w:rsidRDefault="001824AC" w:rsidP="001824AC">
      <w:pPr>
        <w:pStyle w:val="ListParagraph"/>
      </w:pPr>
    </w:p>
    <w:p w:rsidR="001824AC" w:rsidRDefault="001824AC" w:rsidP="001824AC">
      <w:pPr>
        <w:pStyle w:val="ListParagraph"/>
      </w:pPr>
    </w:p>
    <w:p w:rsidR="001824AC" w:rsidRDefault="001824AC" w:rsidP="001824AC">
      <w:pPr>
        <w:pStyle w:val="ListParagraph"/>
      </w:pPr>
    </w:p>
    <w:p w:rsidR="001824AC" w:rsidRDefault="001824AC" w:rsidP="001824AC">
      <w:pPr>
        <w:pStyle w:val="ListParagraph"/>
      </w:pPr>
    </w:p>
    <w:p w:rsidR="001824AC" w:rsidRDefault="001824AC" w:rsidP="001824AC">
      <w:pPr>
        <w:pStyle w:val="ListParagraph"/>
      </w:pPr>
    </w:p>
    <w:p w:rsidR="001824AC" w:rsidRDefault="001824AC" w:rsidP="001824AC">
      <w:pPr>
        <w:pStyle w:val="ListParagraph"/>
      </w:pPr>
    </w:p>
    <w:p w:rsidR="001824AC" w:rsidRDefault="001824AC" w:rsidP="001824AC">
      <w:pPr>
        <w:pStyle w:val="ListParagraph"/>
      </w:pPr>
    </w:p>
    <w:p w:rsidR="001824AC" w:rsidRDefault="001824AC"/>
    <w:p w:rsidR="001824AC" w:rsidRDefault="005D6065" w:rsidP="001824AC">
      <w:pPr>
        <w:pStyle w:val="Title"/>
        <w:jc w:val="center"/>
      </w:pPr>
      <w:r>
        <w:lastRenderedPageBreak/>
        <w:t>The Middle Passage</w:t>
      </w:r>
    </w:p>
    <w:p w:rsidR="001824AC" w:rsidRDefault="001824AC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1905</wp:posOffset>
            </wp:positionV>
            <wp:extent cx="6400800" cy="5276215"/>
            <wp:effectExtent l="0" t="0" r="0" b="635"/>
            <wp:wrapTight wrapText="bothSides">
              <wp:wrapPolygon edited="0">
                <wp:start x="0" y="0"/>
                <wp:lineTo x="0" y="21525"/>
                <wp:lineTo x="21536" y="21525"/>
                <wp:lineTo x="21536" y="0"/>
                <wp:lineTo x="0" y="0"/>
              </wp:wrapPolygon>
            </wp:wrapTight>
            <wp:docPr id="5" name="Picture 5" descr="http://www.waywelivednc.com/maps/historical/middle-pass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waywelivednc.com/maps/historical/middle-passag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27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4AC" w:rsidRDefault="001824AC">
      <w:r>
        <w:rPr>
          <w:noProof/>
        </w:rPr>
        <w:drawing>
          <wp:inline distT="0" distB="0" distL="0" distR="0">
            <wp:extent cx="6400800" cy="11366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4AC" w:rsidRDefault="001824AC">
      <w:r>
        <w:t>Questions:</w:t>
      </w:r>
    </w:p>
    <w:p w:rsidR="001824AC" w:rsidRDefault="001824AC" w:rsidP="001824AC">
      <w:pPr>
        <w:pStyle w:val="ListParagraph"/>
        <w:numPr>
          <w:ilvl w:val="0"/>
          <w:numId w:val="3"/>
        </w:numPr>
      </w:pPr>
      <w:r>
        <w:t>What is being depicted in the map?</w:t>
      </w:r>
    </w:p>
    <w:p w:rsidR="001824AC" w:rsidRDefault="001824AC" w:rsidP="001824AC">
      <w:pPr>
        <w:pStyle w:val="ListParagraph"/>
        <w:numPr>
          <w:ilvl w:val="0"/>
          <w:numId w:val="3"/>
        </w:numPr>
      </w:pPr>
      <w:r>
        <w:t>What were the advantages of the Triangle Trade system for Europeans?</w:t>
      </w:r>
    </w:p>
    <w:p w:rsidR="001824AC" w:rsidRDefault="001824AC" w:rsidP="001824AC">
      <w:pPr>
        <w:pStyle w:val="ListParagraph"/>
        <w:numPr>
          <w:ilvl w:val="0"/>
          <w:numId w:val="3"/>
        </w:numPr>
      </w:pPr>
      <w:r>
        <w:t>What were the disadvantages of the Triangle Trade?</w:t>
      </w:r>
    </w:p>
    <w:p w:rsidR="001824AC" w:rsidRDefault="001824AC" w:rsidP="008E73D1">
      <w:pPr>
        <w:pStyle w:val="ListParagraph"/>
      </w:pPr>
    </w:p>
    <w:p w:rsidR="008E73D1" w:rsidRDefault="008E73D1" w:rsidP="008E73D1">
      <w:pPr>
        <w:pStyle w:val="ListParagraph"/>
      </w:pPr>
    </w:p>
    <w:p w:rsidR="008E73D1" w:rsidRDefault="008E73D1" w:rsidP="008E73D1">
      <w:pPr>
        <w:pStyle w:val="ListParagraph"/>
      </w:pPr>
    </w:p>
    <w:p w:rsidR="008E73D1" w:rsidRDefault="008E73D1" w:rsidP="008E73D1">
      <w:pPr>
        <w:pStyle w:val="Title"/>
        <w:jc w:val="center"/>
      </w:pPr>
      <w:r>
        <w:lastRenderedPageBreak/>
        <w:t xml:space="preserve">The Slave </w:t>
      </w:r>
      <w:r w:rsidR="005D6065">
        <w:t>Ship</w:t>
      </w:r>
      <w:bookmarkStart w:id="0" w:name="_GoBack"/>
      <w:bookmarkEnd w:id="0"/>
    </w:p>
    <w:p w:rsidR="008E73D1" w:rsidRDefault="008E73D1" w:rsidP="008E73D1">
      <w:pPr>
        <w:pStyle w:val="ListParagraph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1905</wp:posOffset>
            </wp:positionV>
            <wp:extent cx="6400800" cy="1795145"/>
            <wp:effectExtent l="0" t="0" r="0" b="0"/>
            <wp:wrapTight wrapText="bothSides">
              <wp:wrapPolygon edited="0">
                <wp:start x="0" y="0"/>
                <wp:lineTo x="0" y="21317"/>
                <wp:lineTo x="21536" y="21317"/>
                <wp:lineTo x="21536" y="0"/>
                <wp:lineTo x="0" y="0"/>
              </wp:wrapPolygon>
            </wp:wrapTight>
            <wp:docPr id="7" name="Picture 7" descr="http://www.hullcc.gov.uk/pls/xximages/docs/slavesh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ullcc.gov.uk/pls/xximages/docs/slaveship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3D1" w:rsidRDefault="008E73D1" w:rsidP="008E73D1">
      <w:pPr>
        <w:pStyle w:val="ListParagraph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5A4DD38" wp14:editId="40C76338">
            <wp:simplePos x="0" y="0"/>
            <wp:positionH relativeFrom="column">
              <wp:posOffset>6350</wp:posOffset>
            </wp:positionH>
            <wp:positionV relativeFrom="paragraph">
              <wp:posOffset>-3810</wp:posOffset>
            </wp:positionV>
            <wp:extent cx="6100445" cy="2782570"/>
            <wp:effectExtent l="0" t="0" r="0" b="0"/>
            <wp:wrapTight wrapText="bothSides">
              <wp:wrapPolygon edited="0">
                <wp:start x="0" y="0"/>
                <wp:lineTo x="0" y="21442"/>
                <wp:lineTo x="21517" y="21442"/>
                <wp:lineTo x="21517" y="0"/>
                <wp:lineTo x="0" y="0"/>
              </wp:wrapPolygon>
            </wp:wrapTight>
            <wp:docPr id="8" name="Picture 8" descr="http://www2.potsdam.edu/mausdc/class/495/2002/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2.potsdam.edu/mausdc/class/495/2002/Image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4AC" w:rsidRDefault="001824AC"/>
    <w:p w:rsidR="001824AC" w:rsidRDefault="001824AC"/>
    <w:p w:rsidR="001824AC" w:rsidRDefault="001824AC"/>
    <w:p w:rsidR="008E73D1" w:rsidRDefault="008E73D1"/>
    <w:p w:rsidR="008E73D1" w:rsidRDefault="008E73D1"/>
    <w:p w:rsidR="008E73D1" w:rsidRDefault="008E73D1"/>
    <w:p w:rsidR="008E73D1" w:rsidRDefault="008E73D1"/>
    <w:p w:rsidR="008E73D1" w:rsidRDefault="008E73D1"/>
    <w:p w:rsidR="008E73D1" w:rsidRDefault="008E73D1"/>
    <w:p w:rsidR="008E73D1" w:rsidRDefault="008E73D1"/>
    <w:p w:rsidR="008E73D1" w:rsidRDefault="008E73D1"/>
    <w:p w:rsidR="008E73D1" w:rsidRDefault="008E73D1"/>
    <w:p w:rsidR="008E73D1" w:rsidRDefault="008E73D1"/>
    <w:p w:rsidR="008E73D1" w:rsidRDefault="008E73D1"/>
    <w:p w:rsidR="008E73D1" w:rsidRDefault="008E73D1"/>
    <w:p w:rsidR="008E73D1" w:rsidRDefault="008E73D1">
      <w:r>
        <w:t>Questions:</w:t>
      </w:r>
    </w:p>
    <w:p w:rsidR="008E73D1" w:rsidRDefault="008E73D1" w:rsidP="008E73D1">
      <w:pPr>
        <w:pStyle w:val="ListParagraph"/>
        <w:numPr>
          <w:ilvl w:val="0"/>
          <w:numId w:val="4"/>
        </w:numPr>
      </w:pPr>
      <w:r>
        <w:t>What is being depicted in the images?</w:t>
      </w:r>
    </w:p>
    <w:p w:rsidR="008E73D1" w:rsidRDefault="008E73D1" w:rsidP="008E73D1">
      <w:pPr>
        <w:pStyle w:val="ListParagraph"/>
        <w:numPr>
          <w:ilvl w:val="0"/>
          <w:numId w:val="4"/>
        </w:numPr>
      </w:pPr>
      <w:r>
        <w:t>How do these pictures reflect the attitudes of Europeans towards Africans?</w:t>
      </w:r>
    </w:p>
    <w:p w:rsidR="008E73D1" w:rsidRDefault="008E73D1" w:rsidP="008E73D1">
      <w:pPr>
        <w:pStyle w:val="ListParagraph"/>
        <w:numPr>
          <w:ilvl w:val="0"/>
          <w:numId w:val="4"/>
        </w:numPr>
      </w:pPr>
      <w:r>
        <w:t>What can you infer about the conditions onboard ships during the Middle Passage?</w:t>
      </w:r>
    </w:p>
    <w:p w:rsidR="008E73D1" w:rsidRDefault="008E73D1" w:rsidP="008E73D1"/>
    <w:p w:rsidR="008E73D1" w:rsidRDefault="008E73D1" w:rsidP="008E73D1"/>
    <w:p w:rsidR="008E73D1" w:rsidRDefault="008E73D1" w:rsidP="008E73D1"/>
    <w:p w:rsidR="008E73D1" w:rsidRDefault="008E73D1" w:rsidP="008E73D1"/>
    <w:p w:rsidR="008E73D1" w:rsidRDefault="008E73D1" w:rsidP="008E73D1"/>
    <w:p w:rsidR="008E73D1" w:rsidRDefault="008E73D1" w:rsidP="008E73D1"/>
    <w:p w:rsidR="008E73D1" w:rsidRDefault="008E73D1" w:rsidP="008E73D1"/>
    <w:p w:rsidR="008E73D1" w:rsidRDefault="008E73D1" w:rsidP="008E73D1"/>
    <w:p w:rsidR="008E73D1" w:rsidRDefault="008E73D1" w:rsidP="008E73D1"/>
    <w:p w:rsidR="008E73D1" w:rsidRDefault="008E73D1" w:rsidP="008E73D1"/>
    <w:p w:rsidR="008E73D1" w:rsidRDefault="008E73D1" w:rsidP="008E73D1"/>
    <w:p w:rsidR="008E73D1" w:rsidRDefault="008E73D1" w:rsidP="008E73D1"/>
    <w:p w:rsidR="008E73D1" w:rsidRDefault="008E73D1" w:rsidP="008E73D1"/>
    <w:p w:rsidR="008E73D1" w:rsidRDefault="008E73D1" w:rsidP="008E73D1">
      <w:pPr>
        <w:pStyle w:val="Title"/>
        <w:jc w:val="center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5149497" wp14:editId="719540F1">
            <wp:simplePos x="0" y="0"/>
            <wp:positionH relativeFrom="column">
              <wp:posOffset>6350</wp:posOffset>
            </wp:positionH>
            <wp:positionV relativeFrom="paragraph">
              <wp:posOffset>585470</wp:posOffset>
            </wp:positionV>
            <wp:extent cx="6400800" cy="1619885"/>
            <wp:effectExtent l="0" t="0" r="0" b="0"/>
            <wp:wrapTight wrapText="bothSides">
              <wp:wrapPolygon edited="0">
                <wp:start x="0" y="0"/>
                <wp:lineTo x="0" y="21338"/>
                <wp:lineTo x="21536" y="21338"/>
                <wp:lineTo x="2153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FD7BB16" wp14:editId="6230EFBD">
            <wp:simplePos x="0" y="0"/>
            <wp:positionH relativeFrom="column">
              <wp:posOffset>450215</wp:posOffset>
            </wp:positionH>
            <wp:positionV relativeFrom="paragraph">
              <wp:posOffset>2296795</wp:posOffset>
            </wp:positionV>
            <wp:extent cx="5476875" cy="2651760"/>
            <wp:effectExtent l="0" t="0" r="9525" b="0"/>
            <wp:wrapTight wrapText="bothSides">
              <wp:wrapPolygon edited="0">
                <wp:start x="0" y="0"/>
                <wp:lineTo x="0" y="21414"/>
                <wp:lineTo x="21562" y="21414"/>
                <wp:lineTo x="21562" y="0"/>
                <wp:lineTo x="0" y="0"/>
              </wp:wrapPolygon>
            </wp:wrapTight>
            <wp:docPr id="9" name="Picture 9" descr="http://www.liverpoolmuseums.org.uk/ism/slavery/graphics/slave_ship_d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liverpoolmuseums.org.uk/ism/slavery/graphics/slave_ship_danc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Slave Trade</w:t>
      </w:r>
    </w:p>
    <w:p w:rsidR="008E73D1" w:rsidRDefault="008E73D1" w:rsidP="008E73D1"/>
    <w:p w:rsidR="008E73D1" w:rsidRDefault="008E73D1" w:rsidP="008E73D1"/>
    <w:p w:rsidR="008E73D1" w:rsidRDefault="008E73D1" w:rsidP="008E73D1"/>
    <w:p w:rsidR="008E73D1" w:rsidRDefault="008E73D1" w:rsidP="008E73D1"/>
    <w:p w:rsidR="008E73D1" w:rsidRDefault="008E73D1" w:rsidP="008E73D1"/>
    <w:p w:rsidR="008E73D1" w:rsidRDefault="008E73D1" w:rsidP="008E73D1"/>
    <w:p w:rsidR="008E73D1" w:rsidRDefault="008E73D1" w:rsidP="008E73D1"/>
    <w:p w:rsidR="008E73D1" w:rsidRDefault="008E73D1" w:rsidP="008E73D1"/>
    <w:p w:rsidR="008E73D1" w:rsidRDefault="008E73D1" w:rsidP="008E73D1"/>
    <w:p w:rsidR="008E73D1" w:rsidRDefault="008E73D1" w:rsidP="008E73D1"/>
    <w:p w:rsidR="008E73D1" w:rsidRDefault="008E73D1" w:rsidP="008E73D1"/>
    <w:p w:rsidR="008E73D1" w:rsidRDefault="008E73D1" w:rsidP="008E73D1"/>
    <w:p w:rsidR="008E73D1" w:rsidRDefault="008E73D1" w:rsidP="008E73D1"/>
    <w:p w:rsidR="008E73D1" w:rsidRDefault="008E73D1" w:rsidP="008E73D1"/>
    <w:p w:rsidR="008E73D1" w:rsidRDefault="008E73D1" w:rsidP="008E73D1"/>
    <w:p w:rsidR="008E73D1" w:rsidRDefault="008E73D1" w:rsidP="008E73D1"/>
    <w:p w:rsidR="008E73D1" w:rsidRDefault="008E73D1" w:rsidP="008E73D1">
      <w:r>
        <w:t>Questions:</w:t>
      </w:r>
    </w:p>
    <w:p w:rsidR="008E73D1" w:rsidRDefault="008E73D1" w:rsidP="008E73D1">
      <w:pPr>
        <w:pStyle w:val="ListParagraph"/>
        <w:numPr>
          <w:ilvl w:val="0"/>
          <w:numId w:val="5"/>
        </w:numPr>
      </w:pPr>
      <w:r>
        <w:t>Why is the voyage of slaves from Africa to the Americas called the Middle Passage?</w:t>
      </w:r>
    </w:p>
    <w:p w:rsidR="008E73D1" w:rsidRDefault="008E73D1" w:rsidP="008E73D1">
      <w:pPr>
        <w:pStyle w:val="ListParagraph"/>
        <w:numPr>
          <w:ilvl w:val="0"/>
          <w:numId w:val="5"/>
        </w:numPr>
      </w:pPr>
      <w:r>
        <w:t>What did Europeans bring and sell in Africa?</w:t>
      </w:r>
    </w:p>
    <w:p w:rsidR="008E73D1" w:rsidRDefault="008E73D1" w:rsidP="008E73D1">
      <w:pPr>
        <w:pStyle w:val="ListParagraph"/>
        <w:numPr>
          <w:ilvl w:val="0"/>
          <w:numId w:val="5"/>
        </w:numPr>
      </w:pPr>
      <w:r>
        <w:t>What did Europeans bring and sell from the Americas to Europe?</w:t>
      </w:r>
    </w:p>
    <w:p w:rsidR="008E73D1" w:rsidRDefault="008E73D1" w:rsidP="008E73D1">
      <w:pPr>
        <w:pStyle w:val="ListParagraph"/>
        <w:numPr>
          <w:ilvl w:val="0"/>
          <w:numId w:val="5"/>
        </w:numPr>
      </w:pPr>
      <w:r>
        <w:t>Why do you think so many slaves died during the Middle Passage?</w:t>
      </w:r>
    </w:p>
    <w:p w:rsidR="008E73D1" w:rsidRDefault="008E73D1" w:rsidP="008E73D1"/>
    <w:p w:rsidR="008E73D1" w:rsidRDefault="008E73D1" w:rsidP="008E73D1"/>
    <w:p w:rsidR="008E73D1" w:rsidRDefault="008E73D1" w:rsidP="008E73D1"/>
    <w:p w:rsidR="008E73D1" w:rsidRDefault="008E73D1" w:rsidP="008E73D1"/>
    <w:p w:rsidR="008E73D1" w:rsidRDefault="008E73D1" w:rsidP="008E73D1"/>
    <w:p w:rsidR="008E73D1" w:rsidRDefault="008E73D1" w:rsidP="008E73D1"/>
    <w:p w:rsidR="008E73D1" w:rsidRDefault="008E73D1" w:rsidP="008E73D1"/>
    <w:p w:rsidR="008E73D1" w:rsidRPr="00A64641" w:rsidRDefault="008E73D1" w:rsidP="008E73D1"/>
    <w:sectPr w:rsidR="008E73D1" w:rsidRPr="00A64641" w:rsidSect="00385E99">
      <w:footerReference w:type="even" r:id="rId18"/>
      <w:footerReference w:type="default" r:id="rId19"/>
      <w:pgSz w:w="12240" w:h="15840"/>
      <w:pgMar w:top="1080" w:right="1080" w:bottom="1080" w:left="108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E99" w:rsidRDefault="00385E99" w:rsidP="00385E99">
      <w:r>
        <w:separator/>
      </w:r>
    </w:p>
  </w:endnote>
  <w:endnote w:type="continuationSeparator" w:id="0">
    <w:p w:rsidR="00385E99" w:rsidRDefault="00385E99" w:rsidP="00385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5E99" w:rsidRDefault="005D6065">
    <w:pPr>
      <w:pStyle w:val="Footer"/>
    </w:pPr>
    <w:sdt>
      <w:sdtPr>
        <w:id w:val="969400743"/>
        <w:placeholder>
          <w:docPart w:val="A8B21E503C332245AF310692E5BD0153"/>
        </w:placeholder>
        <w:temporary/>
        <w:showingPlcHdr/>
      </w:sdtPr>
      <w:sdtEndPr/>
      <w:sdtContent>
        <w:r w:rsidR="00385E99">
          <w:t>[Type text]</w:t>
        </w:r>
      </w:sdtContent>
    </w:sdt>
    <w:r w:rsidR="00385E99">
      <w:ptab w:relativeTo="margin" w:alignment="center" w:leader="none"/>
    </w:r>
    <w:sdt>
      <w:sdtPr>
        <w:id w:val="969400748"/>
        <w:placeholder>
          <w:docPart w:val="BF10D7FD3E72664EB6721C535C4CB8E1"/>
        </w:placeholder>
        <w:temporary/>
        <w:showingPlcHdr/>
      </w:sdtPr>
      <w:sdtEndPr/>
      <w:sdtContent>
        <w:r w:rsidR="00385E99">
          <w:t>[Type text]</w:t>
        </w:r>
      </w:sdtContent>
    </w:sdt>
    <w:r w:rsidR="00385E99">
      <w:ptab w:relativeTo="margin" w:alignment="right" w:leader="none"/>
    </w:r>
    <w:sdt>
      <w:sdtPr>
        <w:id w:val="969400753"/>
        <w:placeholder>
          <w:docPart w:val="790D72600ED6F74BACF4646024D028B2"/>
        </w:placeholder>
        <w:temporary/>
        <w:showingPlcHdr/>
      </w:sdtPr>
      <w:sdtEndPr/>
      <w:sdtContent>
        <w:r w:rsidR="00385E99">
          <w:t>[Type text]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5E99" w:rsidRDefault="00385E9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E99" w:rsidRDefault="00385E99" w:rsidP="00385E99">
      <w:r>
        <w:separator/>
      </w:r>
    </w:p>
  </w:footnote>
  <w:footnote w:type="continuationSeparator" w:id="0">
    <w:p w:rsidR="00385E99" w:rsidRDefault="00385E99" w:rsidP="00385E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90D7F"/>
    <w:multiLevelType w:val="hybridMultilevel"/>
    <w:tmpl w:val="D310BA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E60891"/>
    <w:multiLevelType w:val="hybridMultilevel"/>
    <w:tmpl w:val="94F605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031B2F"/>
    <w:multiLevelType w:val="hybridMultilevel"/>
    <w:tmpl w:val="0310CD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102376"/>
    <w:multiLevelType w:val="hybridMultilevel"/>
    <w:tmpl w:val="1B8AE1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8E05AA"/>
    <w:multiLevelType w:val="hybridMultilevel"/>
    <w:tmpl w:val="18CE16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E99"/>
    <w:rsid w:val="001342A0"/>
    <w:rsid w:val="001824AC"/>
    <w:rsid w:val="00385E99"/>
    <w:rsid w:val="005D6065"/>
    <w:rsid w:val="007660EF"/>
    <w:rsid w:val="008E73D1"/>
    <w:rsid w:val="00A64641"/>
    <w:rsid w:val="00C92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85E9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85E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385E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5E99"/>
  </w:style>
  <w:style w:type="paragraph" w:styleId="Footer">
    <w:name w:val="footer"/>
    <w:basedOn w:val="Normal"/>
    <w:link w:val="FooterChar"/>
    <w:uiPriority w:val="99"/>
    <w:unhideWhenUsed/>
    <w:rsid w:val="00385E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5E99"/>
  </w:style>
  <w:style w:type="paragraph" w:styleId="BalloonText">
    <w:name w:val="Balloon Text"/>
    <w:basedOn w:val="Normal"/>
    <w:link w:val="BalloonTextChar"/>
    <w:uiPriority w:val="99"/>
    <w:semiHidden/>
    <w:unhideWhenUsed/>
    <w:rsid w:val="001824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4A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824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85E9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85E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385E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5E99"/>
  </w:style>
  <w:style w:type="paragraph" w:styleId="Footer">
    <w:name w:val="footer"/>
    <w:basedOn w:val="Normal"/>
    <w:link w:val="FooterChar"/>
    <w:uiPriority w:val="99"/>
    <w:unhideWhenUsed/>
    <w:rsid w:val="00385E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5E99"/>
  </w:style>
  <w:style w:type="paragraph" w:styleId="BalloonText">
    <w:name w:val="Balloon Text"/>
    <w:basedOn w:val="Normal"/>
    <w:link w:val="BalloonTextChar"/>
    <w:uiPriority w:val="99"/>
    <w:semiHidden/>
    <w:unhideWhenUsed/>
    <w:rsid w:val="001824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4A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824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gif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8B21E503C332245AF310692E5BD01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6A03E9-2EDE-8B4F-9119-B39A4F6A1ECE}"/>
      </w:docPartPr>
      <w:docPartBody>
        <w:p w:rsidR="003824C6" w:rsidRDefault="003824C6" w:rsidP="003824C6">
          <w:pPr>
            <w:pStyle w:val="A8B21E503C332245AF310692E5BD0153"/>
          </w:pPr>
          <w:r>
            <w:t>[Type text]</w:t>
          </w:r>
        </w:p>
      </w:docPartBody>
    </w:docPart>
    <w:docPart>
      <w:docPartPr>
        <w:name w:val="BF10D7FD3E72664EB6721C535C4CB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207FFE-3F32-0F47-9937-38E16FF9217E}"/>
      </w:docPartPr>
      <w:docPartBody>
        <w:p w:rsidR="003824C6" w:rsidRDefault="003824C6" w:rsidP="003824C6">
          <w:pPr>
            <w:pStyle w:val="BF10D7FD3E72664EB6721C535C4CB8E1"/>
          </w:pPr>
          <w:r>
            <w:t>[Type text]</w:t>
          </w:r>
        </w:p>
      </w:docPartBody>
    </w:docPart>
    <w:docPart>
      <w:docPartPr>
        <w:name w:val="790D72600ED6F74BACF4646024D028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716FD-728E-7442-AD3E-29D23636CFEE}"/>
      </w:docPartPr>
      <w:docPartBody>
        <w:p w:rsidR="003824C6" w:rsidRDefault="003824C6" w:rsidP="003824C6">
          <w:pPr>
            <w:pStyle w:val="790D72600ED6F74BACF4646024D028B2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4C6"/>
    <w:rsid w:val="00382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8B21E503C332245AF310692E5BD0153">
    <w:name w:val="A8B21E503C332245AF310692E5BD0153"/>
    <w:rsid w:val="003824C6"/>
  </w:style>
  <w:style w:type="paragraph" w:customStyle="1" w:styleId="BF10D7FD3E72664EB6721C535C4CB8E1">
    <w:name w:val="BF10D7FD3E72664EB6721C535C4CB8E1"/>
    <w:rsid w:val="003824C6"/>
  </w:style>
  <w:style w:type="paragraph" w:customStyle="1" w:styleId="790D72600ED6F74BACF4646024D028B2">
    <w:name w:val="790D72600ED6F74BACF4646024D028B2"/>
    <w:rsid w:val="003824C6"/>
  </w:style>
  <w:style w:type="paragraph" w:customStyle="1" w:styleId="3F422FB57AC7E74CA9AF1774F5BA957A">
    <w:name w:val="3F422FB57AC7E74CA9AF1774F5BA957A"/>
    <w:rsid w:val="003824C6"/>
  </w:style>
  <w:style w:type="paragraph" w:customStyle="1" w:styleId="3CFEB068A98E1B40B93A9F344166BA65">
    <w:name w:val="3CFEB068A98E1B40B93A9F344166BA65"/>
    <w:rsid w:val="003824C6"/>
  </w:style>
  <w:style w:type="paragraph" w:customStyle="1" w:styleId="7ED0E6CC6A25A2418B3852BE62474BF1">
    <w:name w:val="7ED0E6CC6A25A2418B3852BE62474BF1"/>
    <w:rsid w:val="003824C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8B21E503C332245AF310692E5BD0153">
    <w:name w:val="A8B21E503C332245AF310692E5BD0153"/>
    <w:rsid w:val="003824C6"/>
  </w:style>
  <w:style w:type="paragraph" w:customStyle="1" w:styleId="BF10D7FD3E72664EB6721C535C4CB8E1">
    <w:name w:val="BF10D7FD3E72664EB6721C535C4CB8E1"/>
    <w:rsid w:val="003824C6"/>
  </w:style>
  <w:style w:type="paragraph" w:customStyle="1" w:styleId="790D72600ED6F74BACF4646024D028B2">
    <w:name w:val="790D72600ED6F74BACF4646024D028B2"/>
    <w:rsid w:val="003824C6"/>
  </w:style>
  <w:style w:type="paragraph" w:customStyle="1" w:styleId="3F422FB57AC7E74CA9AF1774F5BA957A">
    <w:name w:val="3F422FB57AC7E74CA9AF1774F5BA957A"/>
    <w:rsid w:val="003824C6"/>
  </w:style>
  <w:style w:type="paragraph" w:customStyle="1" w:styleId="3CFEB068A98E1B40B93A9F344166BA65">
    <w:name w:val="3CFEB068A98E1B40B93A9F344166BA65"/>
    <w:rsid w:val="003824C6"/>
  </w:style>
  <w:style w:type="paragraph" w:customStyle="1" w:styleId="7ED0E6CC6A25A2418B3852BE62474BF1">
    <w:name w:val="7ED0E6CC6A25A2418B3852BE62474BF1"/>
    <w:rsid w:val="003824C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14ACB9-0205-440C-92D9-E6C0830CE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B56B728D</Template>
  <TotalTime>18</TotalTime>
  <Pages>5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MHS</Company>
  <LinksUpToDate>false</LinksUpToDate>
  <CharactersWithSpaces>1280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 Gaughan</dc:creator>
  <cp:lastModifiedBy>Patrick Gaughan</cp:lastModifiedBy>
  <cp:revision>4</cp:revision>
  <dcterms:created xsi:type="dcterms:W3CDTF">2014-03-03T13:52:00Z</dcterms:created>
  <dcterms:modified xsi:type="dcterms:W3CDTF">2014-03-03T14:09:00Z</dcterms:modified>
</cp:coreProperties>
</file>